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559"/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2410"/>
        <w:gridCol w:w="862"/>
        <w:gridCol w:w="1246"/>
        <w:gridCol w:w="3703"/>
      </w:tblGrid>
      <w:tr w:rsidR="00132E8A" w:rsidRPr="004149B9" w14:paraId="55FEF502" w14:textId="77777777" w:rsidTr="000B6967">
        <w:trPr>
          <w:trHeight w:val="851"/>
        </w:trPr>
        <w:tc>
          <w:tcPr>
            <w:tcW w:w="3898" w:type="dxa"/>
            <w:gridSpan w:val="2"/>
            <w:vAlign w:val="center"/>
          </w:tcPr>
          <w:p w14:paraId="39D5BC9C" w14:textId="77777777" w:rsidR="00132E8A" w:rsidRPr="004149B9" w:rsidRDefault="00132E8A" w:rsidP="000B6967">
            <w:pPr>
              <w:spacing w:after="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5811" w:type="dxa"/>
            <w:gridSpan w:val="3"/>
          </w:tcPr>
          <w:p w14:paraId="57B192A6" w14:textId="77777777" w:rsidR="005D7EAE" w:rsidRDefault="000B6967" w:rsidP="003A231C">
            <w:pPr>
              <w:spacing w:after="0" w:line="288" w:lineRule="auto"/>
              <w:ind w:left="289"/>
              <w:rPr>
                <w:rFonts w:ascii="Bookman Old Style" w:hAnsi="Bookman Old Style" w:cs="Bookman Old Style"/>
                <w:b/>
                <w:bCs/>
                <w:lang w:eastAsia="zh-CN"/>
              </w:rPr>
            </w:pPr>
            <w:r>
              <w:rPr>
                <w:rFonts w:ascii="Bookman Old Style" w:hAnsi="Bookman Old Style" w:cs="Bookman Old Style"/>
                <w:b/>
                <w:bCs/>
                <w:lang w:eastAsia="zh-CN"/>
              </w:rPr>
              <w:t xml:space="preserve">             </w:t>
            </w:r>
            <w:r w:rsidR="00212168">
              <w:rPr>
                <w:rFonts w:ascii="Bookman Old Style" w:hAnsi="Bookman Old Style" w:cs="Bookman Old Style"/>
                <w:b/>
                <w:bCs/>
                <w:lang w:eastAsia="zh-CN"/>
              </w:rPr>
              <w:t>Szanowni Państwo</w:t>
            </w:r>
          </w:p>
          <w:p w14:paraId="5253CC4F" w14:textId="77777777" w:rsidR="00212168" w:rsidRDefault="00212168" w:rsidP="003A231C">
            <w:pPr>
              <w:spacing w:after="0" w:line="288" w:lineRule="auto"/>
              <w:ind w:left="289"/>
              <w:rPr>
                <w:rFonts w:ascii="Bookman Old Style" w:hAnsi="Bookman Old Style" w:cs="Bookman Old Style"/>
                <w:b/>
                <w:bCs/>
                <w:lang w:eastAsia="zh-CN"/>
              </w:rPr>
            </w:pPr>
            <w:r>
              <w:rPr>
                <w:rFonts w:ascii="Bookman Old Style" w:hAnsi="Bookman Old Style" w:cs="Bookman Old Style"/>
                <w:b/>
                <w:bCs/>
                <w:lang w:eastAsia="zh-CN"/>
              </w:rPr>
              <w:t xml:space="preserve">             Hodowcy zwierząt towarzyszących</w:t>
            </w:r>
          </w:p>
          <w:p w14:paraId="73D1E304" w14:textId="77777777" w:rsidR="00212168" w:rsidRPr="003A231C" w:rsidRDefault="00212168" w:rsidP="003A231C">
            <w:pPr>
              <w:spacing w:after="0" w:line="288" w:lineRule="auto"/>
              <w:ind w:left="289"/>
              <w:rPr>
                <w:rFonts w:ascii="Bookman Old Style" w:hAnsi="Bookman Old Style" w:cs="Bookman Old Style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Bookman Old Style" w:hAnsi="Bookman Old Style" w:cs="Bookman Old Style"/>
                <w:b/>
                <w:bCs/>
                <w:lang w:eastAsia="zh-CN"/>
              </w:rPr>
              <w:t xml:space="preserve">             </w:t>
            </w:r>
            <w:r w:rsidR="00B6370A">
              <w:rPr>
                <w:rFonts w:ascii="Bookman Old Style" w:hAnsi="Bookman Old Style" w:cs="Bookman Old Style"/>
                <w:b/>
                <w:bCs/>
                <w:lang w:eastAsia="zh-CN"/>
              </w:rPr>
              <w:t>n</w:t>
            </w:r>
            <w:r>
              <w:rPr>
                <w:rFonts w:ascii="Bookman Old Style" w:hAnsi="Bookman Old Style" w:cs="Bookman Old Style"/>
                <w:b/>
                <w:bCs/>
                <w:lang w:eastAsia="zh-CN"/>
              </w:rPr>
              <w:t>a terenie powiatu poddębickiego</w:t>
            </w:r>
          </w:p>
        </w:tc>
      </w:tr>
      <w:tr w:rsidR="0055793B" w:rsidRPr="00EB33C2" w14:paraId="7F3107D7" w14:textId="77777777">
        <w:trPr>
          <w:trHeight w:val="352"/>
        </w:trPr>
        <w:tc>
          <w:tcPr>
            <w:tcW w:w="1488" w:type="dxa"/>
            <w:vAlign w:val="center"/>
          </w:tcPr>
          <w:p w14:paraId="310A1E93" w14:textId="77777777" w:rsidR="0055793B" w:rsidRPr="00EB33C2" w:rsidRDefault="0055793B" w:rsidP="007272B5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  <w:r w:rsidRPr="00EB33C2">
              <w:rPr>
                <w:rFonts w:ascii="Bookman Old Style" w:hAnsi="Bookman Old Style" w:cs="Bookman Old Style"/>
                <w:sz w:val="16"/>
                <w:szCs w:val="16"/>
              </w:rPr>
              <w:t xml:space="preserve">Nasz znak: </w:t>
            </w:r>
          </w:p>
        </w:tc>
        <w:tc>
          <w:tcPr>
            <w:tcW w:w="8221" w:type="dxa"/>
            <w:gridSpan w:val="4"/>
            <w:vAlign w:val="center"/>
          </w:tcPr>
          <w:p w14:paraId="6C43C6DD" w14:textId="77777777" w:rsidR="0055793B" w:rsidRPr="00E26D33" w:rsidRDefault="005274CF" w:rsidP="00B978FC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E26D33">
              <w:rPr>
                <w:rFonts w:ascii="Bookman Old Style" w:hAnsi="Bookman Old Style" w:cs="Bookman Old Style"/>
                <w:sz w:val="16"/>
                <w:szCs w:val="16"/>
              </w:rPr>
              <w:t>P</w:t>
            </w:r>
            <w:r w:rsidR="00F2353B" w:rsidRPr="00E26D33">
              <w:rPr>
                <w:rFonts w:ascii="Bookman Old Style" w:hAnsi="Bookman Old Style" w:cs="Bookman Old Style"/>
                <w:sz w:val="16"/>
                <w:szCs w:val="16"/>
              </w:rPr>
              <w:t>IW</w:t>
            </w:r>
            <w:r w:rsidR="00B8333D">
              <w:rPr>
                <w:rFonts w:ascii="Bookman Old Style" w:hAnsi="Bookman Old Style" w:cs="Bookman Old Style"/>
                <w:sz w:val="16"/>
                <w:szCs w:val="16"/>
              </w:rPr>
              <w:t>Zdr</w:t>
            </w:r>
            <w:r w:rsidR="00EB33C2" w:rsidRPr="00E26D33">
              <w:rPr>
                <w:rFonts w:ascii="Bookman Old Style" w:hAnsi="Bookman Old Style" w:cs="Bookman Old Style"/>
                <w:sz w:val="16"/>
                <w:szCs w:val="16"/>
              </w:rPr>
              <w:t>.</w:t>
            </w:r>
            <w:r w:rsidR="00FE10BA" w:rsidRPr="00E26D33">
              <w:rPr>
                <w:rFonts w:ascii="Bookman Old Style" w:hAnsi="Bookman Old Style" w:cs="Bookman Old Style"/>
                <w:sz w:val="16"/>
                <w:szCs w:val="16"/>
              </w:rPr>
              <w:t>071</w:t>
            </w:r>
            <w:r w:rsidR="00EB33C2" w:rsidRPr="00E26D33">
              <w:rPr>
                <w:rFonts w:ascii="Bookman Old Style" w:hAnsi="Bookman Old Style" w:cs="Bookman Old Style"/>
                <w:sz w:val="16"/>
                <w:szCs w:val="16"/>
              </w:rPr>
              <w:t>.</w:t>
            </w:r>
            <w:r w:rsidR="008B6DAA" w:rsidRPr="00E26D33">
              <w:rPr>
                <w:rFonts w:ascii="Bookman Old Style" w:hAnsi="Bookman Old Style" w:cs="Bookman Old Style"/>
                <w:sz w:val="16"/>
                <w:szCs w:val="16"/>
              </w:rPr>
              <w:t>2.</w:t>
            </w:r>
            <w:r w:rsidR="00AA51FF">
              <w:rPr>
                <w:rFonts w:ascii="Bookman Old Style" w:hAnsi="Bookman Old Style" w:cs="Bookman Old Style"/>
                <w:sz w:val="16"/>
                <w:szCs w:val="16"/>
              </w:rPr>
              <w:t>8</w:t>
            </w:r>
            <w:r w:rsidR="00A445A8">
              <w:rPr>
                <w:rFonts w:ascii="Bookman Old Style" w:hAnsi="Bookman Old Style" w:cs="Bookman Old Style"/>
                <w:sz w:val="16"/>
                <w:szCs w:val="16"/>
              </w:rPr>
              <w:t>8</w:t>
            </w:r>
            <w:r w:rsidR="00EB33C2" w:rsidRPr="00E26D33">
              <w:rPr>
                <w:rFonts w:ascii="Bookman Old Style" w:hAnsi="Bookman Old Style" w:cs="Bookman Old Style"/>
                <w:sz w:val="16"/>
                <w:szCs w:val="16"/>
              </w:rPr>
              <w:t>.2</w:t>
            </w:r>
            <w:r w:rsidR="00E57748" w:rsidRPr="00E26D33">
              <w:rPr>
                <w:rFonts w:ascii="Bookman Old Style" w:hAnsi="Bookman Old Style" w:cs="Bookman Old Style"/>
                <w:sz w:val="16"/>
                <w:szCs w:val="16"/>
              </w:rPr>
              <w:t>2</w:t>
            </w:r>
          </w:p>
        </w:tc>
      </w:tr>
      <w:tr w:rsidR="0055793B" w:rsidRPr="00EB33C2" w14:paraId="5E0F442C" w14:textId="77777777">
        <w:trPr>
          <w:trHeight w:val="352"/>
        </w:trPr>
        <w:tc>
          <w:tcPr>
            <w:tcW w:w="1488" w:type="dxa"/>
            <w:vAlign w:val="center"/>
          </w:tcPr>
          <w:p w14:paraId="1706B12E" w14:textId="77777777" w:rsidR="0055793B" w:rsidRPr="00EB33C2" w:rsidRDefault="0055793B" w:rsidP="007272B5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EB33C2">
              <w:rPr>
                <w:rFonts w:ascii="Bookman Old Style" w:hAnsi="Bookman Old Style" w:cs="Bookman Old Style"/>
                <w:sz w:val="16"/>
                <w:szCs w:val="16"/>
              </w:rPr>
              <w:t>Dot. sprawy nr:</w:t>
            </w:r>
          </w:p>
        </w:tc>
        <w:tc>
          <w:tcPr>
            <w:tcW w:w="3272" w:type="dxa"/>
            <w:gridSpan w:val="2"/>
            <w:vAlign w:val="center"/>
          </w:tcPr>
          <w:p w14:paraId="76C7DEBD" w14:textId="77777777" w:rsidR="0055793B" w:rsidRPr="00EB33C2" w:rsidRDefault="0055793B" w:rsidP="007272B5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  <w:tc>
          <w:tcPr>
            <w:tcW w:w="1246" w:type="dxa"/>
            <w:vAlign w:val="center"/>
          </w:tcPr>
          <w:p w14:paraId="6CB8FF3B" w14:textId="77777777" w:rsidR="0055793B" w:rsidRPr="00EB33C2" w:rsidRDefault="0055793B" w:rsidP="007272B5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EB33C2">
              <w:rPr>
                <w:rFonts w:ascii="Bookman Old Style" w:hAnsi="Bookman Old Style" w:cs="Bookman Old Style"/>
                <w:sz w:val="16"/>
                <w:szCs w:val="16"/>
              </w:rPr>
              <w:t>pismo z dnia:</w:t>
            </w:r>
          </w:p>
        </w:tc>
        <w:tc>
          <w:tcPr>
            <w:tcW w:w="3703" w:type="dxa"/>
            <w:vAlign w:val="center"/>
          </w:tcPr>
          <w:p w14:paraId="10245CF8" w14:textId="77777777" w:rsidR="0055793B" w:rsidRPr="00EB33C2" w:rsidRDefault="0055793B" w:rsidP="007272B5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</w:tr>
    </w:tbl>
    <w:p w14:paraId="0AB74107" w14:textId="5E21AA6C" w:rsidR="00462717" w:rsidRPr="00EB33C2" w:rsidRDefault="0066670A" w:rsidP="007164D2">
      <w:pPr>
        <w:spacing w:after="0"/>
        <w:rPr>
          <w:rFonts w:ascii="Bookman Old Style" w:hAnsi="Bookman Old Style" w:cs="Bookman Old Style"/>
          <w:sz w:val="24"/>
          <w:szCs w:val="24"/>
        </w:rPr>
      </w:pPr>
      <w:r w:rsidRPr="00EB33C2">
        <w:rPr>
          <w:rFonts w:ascii="Bookman Old Style" w:hAnsi="Bookman Old Style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744B16" wp14:editId="49AF1E13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0" t="3175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F80E48" w14:textId="77777777" w:rsidR="00223F13" w:rsidRDefault="00BF25AB" w:rsidP="00223F13">
                            <w:pPr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>Poddębice, dnia</w:t>
                            </w:r>
                            <w:r w:rsidR="00A33740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B6370A">
                              <w:rPr>
                                <w:rFonts w:ascii="Bookman Old Style" w:hAnsi="Bookman Old Style" w:cs="Bookman Old Style"/>
                              </w:rPr>
                              <w:t>9</w:t>
                            </w:r>
                            <w:r w:rsidR="00B62E4A">
                              <w:rPr>
                                <w:rFonts w:ascii="Bookman Old Style" w:hAnsi="Bookman Old Style" w:cs="Bookman Old Style"/>
                              </w:rPr>
                              <w:t xml:space="preserve"> sierpnia</w:t>
                            </w:r>
                            <w:r w:rsidR="009041E7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C21E9D">
                              <w:rPr>
                                <w:rFonts w:ascii="Bookman Old Style" w:hAnsi="Bookman Old Style" w:cs="Bookman Old Style"/>
                              </w:rPr>
                              <w:t>20</w:t>
                            </w:r>
                            <w:r w:rsidR="007568F0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C46B7A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5777C6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223F13">
                              <w:rPr>
                                <w:rFonts w:ascii="Bookman Old Style" w:hAnsi="Bookman Old Style" w:cs="Bookman Old Style"/>
                              </w:rPr>
                              <w:t>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744B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" stroked="f">
                <v:textbox>
                  <w:txbxContent>
                    <w:p w14:paraId="1AF80E48" w14:textId="77777777" w:rsidR="00223F13" w:rsidRDefault="00BF25AB" w:rsidP="00223F13">
                      <w:pPr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>Poddębice, dnia</w:t>
                      </w:r>
                      <w:r w:rsidR="00A33740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B6370A">
                        <w:rPr>
                          <w:rFonts w:ascii="Bookman Old Style" w:hAnsi="Bookman Old Style" w:cs="Bookman Old Style"/>
                        </w:rPr>
                        <w:t>9</w:t>
                      </w:r>
                      <w:r w:rsidR="00B62E4A">
                        <w:rPr>
                          <w:rFonts w:ascii="Bookman Old Style" w:hAnsi="Bookman Old Style" w:cs="Bookman Old Style"/>
                        </w:rPr>
                        <w:t xml:space="preserve"> sierpnia</w:t>
                      </w:r>
                      <w:r w:rsidR="009041E7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C21E9D">
                        <w:rPr>
                          <w:rFonts w:ascii="Bookman Old Style" w:hAnsi="Bookman Old Style" w:cs="Bookman Old Style"/>
                        </w:rPr>
                        <w:t>20</w:t>
                      </w:r>
                      <w:r w:rsidR="007568F0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C46B7A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5777C6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223F13">
                        <w:rPr>
                          <w:rFonts w:ascii="Bookman Old Style" w:hAnsi="Bookman Old Style" w:cs="Bookman Old Style"/>
                        </w:rPr>
                        <w:t>r.</w:t>
                      </w:r>
                    </w:p>
                  </w:txbxContent>
                </v:textbox>
              </v:shape>
            </w:pict>
          </mc:Fallback>
        </mc:AlternateContent>
      </w:r>
    </w:p>
    <w:p w14:paraId="33465261" w14:textId="77777777" w:rsidR="007164D2" w:rsidRPr="00EB33C2" w:rsidRDefault="007164D2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2BD32CDB" w14:textId="77777777" w:rsidR="007164D2" w:rsidRPr="00EB33C2" w:rsidRDefault="007164D2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5F6C8A53" w14:textId="77777777" w:rsidR="0094550A" w:rsidRDefault="0094550A" w:rsidP="003A0285">
      <w:pPr>
        <w:spacing w:after="0" w:line="240" w:lineRule="auto"/>
        <w:rPr>
          <w:rFonts w:ascii="Bookman Old Style" w:hAnsi="Bookman Old Style"/>
          <w:szCs w:val="24"/>
        </w:rPr>
      </w:pPr>
    </w:p>
    <w:p w14:paraId="620377E7" w14:textId="77777777" w:rsidR="00F27D7E" w:rsidRDefault="00F27D7E" w:rsidP="00B8333D">
      <w:pPr>
        <w:spacing w:after="0" w:line="240" w:lineRule="auto"/>
        <w:ind w:firstLine="708"/>
        <w:jc w:val="both"/>
        <w:rPr>
          <w:rFonts w:ascii="Bookman Old Style" w:hAnsi="Bookman Old Style"/>
          <w:sz w:val="23"/>
          <w:szCs w:val="23"/>
        </w:rPr>
      </w:pPr>
    </w:p>
    <w:p w14:paraId="3A1BCC62" w14:textId="77777777" w:rsidR="003A231C" w:rsidRDefault="003A231C" w:rsidP="004F795D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szCs w:val="24"/>
        </w:rPr>
      </w:pPr>
    </w:p>
    <w:p w14:paraId="577CA1EB" w14:textId="77777777" w:rsidR="00B8333D" w:rsidRDefault="00B8333D" w:rsidP="00B6370A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0B6967">
        <w:rPr>
          <w:rFonts w:ascii="Bookman Old Style" w:hAnsi="Bookman Old Style"/>
        </w:rPr>
        <w:t xml:space="preserve">W związku z </w:t>
      </w:r>
      <w:r w:rsidR="00212168">
        <w:rPr>
          <w:rFonts w:ascii="Bookman Old Style" w:hAnsi="Bookman Old Style"/>
        </w:rPr>
        <w:t>zakazem eksportu psów, kotów i fretek wprowadzonym przez Wielką Brytanię, Polska wraz z Komisją Europejską oraz brytyjskimi służbami weterynaryjnymi poczyniła ustalenia mające na celu umożliwienie wznowienia eksportu zwierząt towarzyszących po spełnieniu przez Polskę określonych wymogów. Jednym z nich będzie przedstawienie stronie brytyjskiej wykazu hodowli psów, kotów i fretek zainteresowanych wysyłką zwierząt na terytorium Wielkiej Brytanii.</w:t>
      </w:r>
    </w:p>
    <w:p w14:paraId="635C97CD" w14:textId="77777777" w:rsidR="00212168" w:rsidRDefault="00212168" w:rsidP="00B6370A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Dlatego też, Powia</w:t>
      </w:r>
      <w:r w:rsidR="00B3348B">
        <w:rPr>
          <w:rFonts w:ascii="Bookman Old Style" w:hAnsi="Bookman Old Style"/>
        </w:rPr>
        <w:t xml:space="preserve">towy Lekarz Weterynarii w Poddębicach </w:t>
      </w:r>
      <w:r w:rsidR="00B6370A">
        <w:rPr>
          <w:rFonts w:ascii="Bookman Old Style" w:hAnsi="Bookman Old Style"/>
        </w:rPr>
        <w:t xml:space="preserve">informuje o możliwości </w:t>
      </w:r>
      <w:r w:rsidR="00B3348B">
        <w:rPr>
          <w:rFonts w:ascii="Bookman Old Style" w:hAnsi="Bookman Old Style"/>
        </w:rPr>
        <w:t xml:space="preserve"> </w:t>
      </w:r>
      <w:r w:rsidR="00B6370A">
        <w:rPr>
          <w:rFonts w:ascii="Bookman Old Style" w:hAnsi="Bookman Old Style"/>
        </w:rPr>
        <w:t>umieszczenia zarejestrowanej</w:t>
      </w:r>
      <w:r w:rsidR="00B3348B">
        <w:rPr>
          <w:rFonts w:ascii="Bookman Old Style" w:hAnsi="Bookman Old Style"/>
        </w:rPr>
        <w:t xml:space="preserve"> hodowli na liście, która zostanie udostępniona brytyjskim służbom weterynaryjnym</w:t>
      </w:r>
      <w:r w:rsidR="00943661">
        <w:rPr>
          <w:rFonts w:ascii="Bookman Old Style" w:hAnsi="Bookman Old Style"/>
        </w:rPr>
        <w:t xml:space="preserve"> w celu umożliwienia realizacji wysyłek zwierząt towarzyszących na teren Wielkiej Brytanii</w:t>
      </w:r>
      <w:r w:rsidR="00B3348B">
        <w:rPr>
          <w:rFonts w:ascii="Bookman Old Style" w:hAnsi="Bookman Old Style"/>
        </w:rPr>
        <w:t xml:space="preserve">. Stosowną informację należy przekazać na adres Powiatowego Inspektoratu Weterynarii w Poddębicach do dnia </w:t>
      </w:r>
      <w:r w:rsidR="00B6370A">
        <w:rPr>
          <w:rFonts w:ascii="Bookman Old Style" w:hAnsi="Bookman Old Style"/>
        </w:rPr>
        <w:t>22 sierpnia 2022 r.</w:t>
      </w:r>
    </w:p>
    <w:p w14:paraId="72386EBC" w14:textId="77777777" w:rsidR="00212168" w:rsidRDefault="00212168" w:rsidP="00212168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14:paraId="79FD0546" w14:textId="77777777" w:rsidR="00212168" w:rsidRPr="000B6967" w:rsidRDefault="00212168" w:rsidP="00212168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14:paraId="7AC04CAE" w14:textId="77777777" w:rsidR="00B8333D" w:rsidRPr="000B6967" w:rsidRDefault="00B8333D" w:rsidP="00B8333D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14:paraId="3E4AB1F6" w14:textId="77777777" w:rsidR="000B6967" w:rsidRPr="000B6967" w:rsidRDefault="000B6967" w:rsidP="00B8333D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14:paraId="529A02DB" w14:textId="77777777" w:rsidR="000B6967" w:rsidRPr="000B6967" w:rsidRDefault="000B6967" w:rsidP="00B8333D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14:paraId="796C7940" w14:textId="77777777" w:rsidR="00F27C4F" w:rsidRDefault="00F27D7E" w:rsidP="00327F5C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0B6967">
        <w:rPr>
          <w:rFonts w:ascii="Bookman Old Style" w:hAnsi="Bookman Old Style"/>
        </w:rPr>
        <w:t xml:space="preserve">                                                              </w:t>
      </w:r>
      <w:r w:rsidR="00B6370A">
        <w:rPr>
          <w:rFonts w:ascii="Bookman Old Style" w:hAnsi="Bookman Old Style"/>
        </w:rPr>
        <w:t xml:space="preserve">    </w:t>
      </w:r>
      <w:r w:rsidRPr="000B6967">
        <w:rPr>
          <w:rFonts w:ascii="Bookman Old Style" w:hAnsi="Bookman Old Style"/>
        </w:rPr>
        <w:t xml:space="preserve">          Z </w:t>
      </w:r>
      <w:r w:rsidR="00B8333D" w:rsidRPr="000B6967">
        <w:rPr>
          <w:rFonts w:ascii="Bookman Old Style" w:hAnsi="Bookman Old Style"/>
        </w:rPr>
        <w:t>poważaniem</w:t>
      </w:r>
    </w:p>
    <w:p w14:paraId="51748974" w14:textId="77777777" w:rsidR="004F6970" w:rsidRDefault="004F6970" w:rsidP="00327F5C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14:paraId="7ECA150F" w14:textId="77777777" w:rsidR="004F6970" w:rsidRDefault="004F6970" w:rsidP="00327F5C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Zastępca Powiatowego Lekarza Weterynarii</w:t>
      </w:r>
    </w:p>
    <w:p w14:paraId="2996CC33" w14:textId="77777777" w:rsidR="004F6970" w:rsidRDefault="004F6970" w:rsidP="00327F5C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w Poddębicach</w:t>
      </w:r>
    </w:p>
    <w:p w14:paraId="19247BCC" w14:textId="77777777" w:rsidR="004F6970" w:rsidRDefault="004F6970" w:rsidP="00327F5C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lek. wet. Katarzyna Górnicka</w:t>
      </w:r>
    </w:p>
    <w:p w14:paraId="27AE0E96" w14:textId="77777777" w:rsidR="004F6970" w:rsidRPr="000B6967" w:rsidRDefault="004F6970" w:rsidP="00327F5C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14:paraId="5B726349" w14:textId="77777777" w:rsidR="00A02B9F" w:rsidRPr="000B6967" w:rsidRDefault="0060726E" w:rsidP="00AC79E7">
      <w:pPr>
        <w:spacing w:after="0" w:line="240" w:lineRule="auto"/>
        <w:jc w:val="both"/>
        <w:rPr>
          <w:rFonts w:ascii="Bookman Old Style" w:hAnsi="Bookman Old Style"/>
        </w:rPr>
      </w:pPr>
      <w:r w:rsidRPr="000B6967">
        <w:rPr>
          <w:rFonts w:ascii="Bookman Old Style" w:hAnsi="Bookman Old Style"/>
        </w:rPr>
        <w:t xml:space="preserve">                               </w:t>
      </w:r>
    </w:p>
    <w:p w14:paraId="4E57DCB5" w14:textId="77777777" w:rsidR="00A02B9F" w:rsidRDefault="00A02B9F" w:rsidP="00AC79E7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1BBAE8E4" w14:textId="77777777" w:rsidR="000B6967" w:rsidRDefault="000B6967" w:rsidP="00A02B9F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6C854433" w14:textId="77777777" w:rsidR="004F6970" w:rsidRDefault="004F6970" w:rsidP="00A02B9F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</w:p>
    <w:p w14:paraId="4F963C68" w14:textId="77777777" w:rsidR="000B6967" w:rsidRDefault="000B6967" w:rsidP="00A02B9F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</w:p>
    <w:p w14:paraId="51984091" w14:textId="77777777" w:rsidR="00F45163" w:rsidRDefault="00F45163" w:rsidP="00A02B9F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</w:p>
    <w:p w14:paraId="58F1CBE6" w14:textId="77777777" w:rsidR="00F45163" w:rsidRDefault="001A6288" w:rsidP="00A02B9F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Sporządziła: Anna </w:t>
      </w:r>
      <w:proofErr w:type="spellStart"/>
      <w:r>
        <w:rPr>
          <w:rFonts w:ascii="Bookman Old Style" w:hAnsi="Bookman Old Style"/>
          <w:sz w:val="18"/>
          <w:szCs w:val="18"/>
        </w:rPr>
        <w:t>Chołys</w:t>
      </w:r>
      <w:proofErr w:type="spellEnd"/>
    </w:p>
    <w:p w14:paraId="4F280C7F" w14:textId="77777777" w:rsidR="00251244" w:rsidRPr="00826C46" w:rsidRDefault="00251244" w:rsidP="00CE27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51244" w:rsidRPr="00826C46" w:rsidSect="007272B5">
      <w:footerReference w:type="default" r:id="rId8"/>
      <w:headerReference w:type="first" r:id="rId9"/>
      <w:footerReference w:type="first" r:id="rId10"/>
      <w:pgSz w:w="11906" w:h="16838"/>
      <w:pgMar w:top="1916" w:right="849" w:bottom="1418" w:left="1134" w:header="737" w:footer="8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0AA13" w14:textId="77777777" w:rsidR="002E58C5" w:rsidRDefault="002E58C5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F509E74" w14:textId="77777777" w:rsidR="002E58C5" w:rsidRDefault="002E58C5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BCF18" w14:textId="1D7A85AB" w:rsidR="00E273D3" w:rsidRPr="00055F49" w:rsidRDefault="0066670A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553D4C4E" wp14:editId="0C9078E4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12065" r="13970" b="825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000522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2FB49C31" w14:textId="77777777" w:rsidR="00E273D3" w:rsidRPr="004F78F2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 w:rsidRPr="004F78F2">
      <w:rPr>
        <w:rFonts w:ascii="Bookman Old Style" w:hAnsi="Bookman Old Style" w:cs="Bookman Old Style"/>
        <w:spacing w:val="20"/>
        <w:sz w:val="18"/>
        <w:szCs w:val="18"/>
      </w:rPr>
      <w:t>Powiatowy</w:t>
    </w:r>
    <w:r w:rsidR="00406AB1" w:rsidRPr="004F78F2">
      <w:rPr>
        <w:rFonts w:ascii="Bookman Old Style" w:hAnsi="Bookman Old Style" w:cs="Bookman Old Style"/>
        <w:spacing w:val="20"/>
        <w:sz w:val="18"/>
        <w:szCs w:val="18"/>
      </w:rPr>
      <w:t xml:space="preserve"> Inspektorat Weterynarii </w:t>
    </w:r>
    <w:r w:rsidR="004F78F2" w:rsidRPr="004F78F2">
      <w:rPr>
        <w:rFonts w:ascii="Bookman Old Style" w:hAnsi="Bookman Old Style" w:cs="Bookman Old Style"/>
        <w:spacing w:val="20"/>
        <w:sz w:val="18"/>
        <w:szCs w:val="18"/>
      </w:rPr>
      <w:t>ul. Mickiewicza 32, 99-200 Poddębice</w:t>
    </w:r>
  </w:p>
  <w:p w14:paraId="3ED8E0CA" w14:textId="77777777" w:rsidR="004F78F2" w:rsidRDefault="005A4265" w:rsidP="00E273D3">
    <w:pPr>
      <w:spacing w:before="120" w:after="0" w:line="240" w:lineRule="auto"/>
      <w:ind w:left="708" w:firstLine="708"/>
      <w:rPr>
        <w:rFonts w:ascii="Bookman Old Style" w:hAnsi="Bookman Old Style" w:cs="Bookman Old Style"/>
        <w:sz w:val="18"/>
        <w:szCs w:val="18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 w:rsidR="004F78F2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4F78F2">
      <w:rPr>
        <w:rFonts w:ascii="Bookman Old Style" w:hAnsi="Bookman Old Style" w:cs="Bookman Old Style"/>
        <w:sz w:val="18"/>
        <w:szCs w:val="18"/>
        <w:lang w:val="fr-FR"/>
      </w:rPr>
      <w:t>678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4F78F2">
      <w:rPr>
        <w:rFonts w:ascii="Bookman Old Style" w:hAnsi="Bookman Old Style" w:cs="Bookman Old Style"/>
        <w:sz w:val="18"/>
        <w:szCs w:val="18"/>
        <w:lang w:val="fr-FR"/>
      </w:rPr>
      <w:t>90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4F78F2"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 w:rsidR="004F78F2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4F78F2">
      <w:rPr>
        <w:rFonts w:ascii="Bookman Old Style" w:hAnsi="Bookman Old Style" w:cs="Bookman Old Style"/>
        <w:sz w:val="18"/>
        <w:szCs w:val="18"/>
        <w:lang w:val="fr-FR"/>
      </w:rPr>
      <w:t>678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4F78F2">
      <w:rPr>
        <w:rFonts w:ascii="Bookman Old Style" w:hAnsi="Bookman Old Style" w:cs="Bookman Old Style"/>
        <w:sz w:val="18"/>
        <w:szCs w:val="18"/>
        <w:lang w:val="fr-FR"/>
      </w:rPr>
      <w:t>91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4F78F2">
      <w:rPr>
        <w:rFonts w:ascii="Bookman Old Style" w:hAnsi="Bookman Old Style" w:cs="Bookman Old Style"/>
        <w:sz w:val="18"/>
        <w:szCs w:val="18"/>
        <w:lang w:val="fr-FR"/>
      </w:rPr>
      <w:t>50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4F78F2">
      <w:rPr>
        <w:rFonts w:ascii="Bookman Old Style" w:hAnsi="Bookman Old Style" w:cs="Bookman Old Style"/>
        <w:sz w:val="18"/>
        <w:szCs w:val="18"/>
        <w:lang w:val="fr-FR"/>
      </w:rPr>
      <w:t>poddebice.piw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 w:rsidR="004F78F2">
      <w:rPr>
        <w:rFonts w:ascii="Bookman Old Style" w:hAnsi="Bookman Old Style" w:cs="Bookman Old Style"/>
        <w:sz w:val="18"/>
        <w:szCs w:val="18"/>
        <w:lang w:val="fr-FR"/>
      </w:rPr>
      <w:t>wetgiw.gov</w:t>
    </w:r>
    <w:r>
      <w:rPr>
        <w:rFonts w:ascii="Bookman Old Style" w:hAnsi="Bookman Old Style" w:cs="Bookman Old Style"/>
        <w:sz w:val="18"/>
        <w:szCs w:val="18"/>
        <w:lang w:val="fr-FR"/>
      </w:rPr>
      <w:t>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  <w:p w14:paraId="213468D2" w14:textId="77777777" w:rsidR="00E273D3" w:rsidRPr="00871669" w:rsidRDefault="004F78F2" w:rsidP="00E273D3">
    <w:pPr>
      <w:spacing w:before="120" w:after="0" w:line="240" w:lineRule="auto"/>
      <w:ind w:left="708" w:firstLine="708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t xml:space="preserve">                                      </w:t>
    </w:r>
    <w:r w:rsidR="005A4265" w:rsidRPr="00B80AD7">
      <w:rPr>
        <w:rFonts w:ascii="Bookman Old Style" w:hAnsi="Bookman Old Style" w:cs="Bookman Old Style"/>
        <w:sz w:val="18"/>
        <w:szCs w:val="18"/>
        <w:lang w:val="fr-FR"/>
      </w:rPr>
      <w:t>www.</w:t>
    </w:r>
    <w:r>
      <w:rPr>
        <w:rFonts w:ascii="Bookman Old Style" w:hAnsi="Bookman Old Style" w:cs="Bookman Old Style"/>
        <w:sz w:val="18"/>
        <w:szCs w:val="18"/>
        <w:lang w:val="fr-FR"/>
      </w:rPr>
      <w:t>piwpoddebice.mojbip</w:t>
    </w:r>
    <w:r w:rsidR="005A4265" w:rsidRPr="00B80AD7">
      <w:rPr>
        <w:rFonts w:ascii="Bookman Old Style" w:hAnsi="Bookman Old Style" w:cs="Bookman Old Style"/>
        <w:sz w:val="18"/>
        <w:szCs w:val="18"/>
        <w:lang w:val="fr-FR"/>
      </w:rPr>
      <w:t>.pl</w:t>
    </w:r>
  </w:p>
  <w:p w14:paraId="72A6060B" w14:textId="77777777"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7651CD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DD098" w14:textId="2C876AB3" w:rsidR="00864664" w:rsidRPr="00055F49" w:rsidRDefault="0066670A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C45C088" wp14:editId="15AD183C">
              <wp:simplePos x="0" y="0"/>
              <wp:positionH relativeFrom="column">
                <wp:posOffset>-172085</wp:posOffset>
              </wp:positionH>
              <wp:positionV relativeFrom="paragraph">
                <wp:posOffset>88265</wp:posOffset>
              </wp:positionV>
              <wp:extent cx="811530" cy="641350"/>
              <wp:effectExtent l="0" t="6985" r="12065" b="889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56A6F6" id="Group 7" o:spid="_x0000_s1026" style="position:absolute;margin-left:-13.55pt;margin-top:6.95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1788363B" w14:textId="77777777" w:rsidR="00871669" w:rsidRPr="00406AB1" w:rsidRDefault="00FF4C7C" w:rsidP="00CB51BE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ascii="Bookman Old Style" w:hAnsi="Bookman Old Style" w:cs="Bookman Old Style"/>
        <w:spacing w:val="20"/>
        <w:sz w:val="14"/>
        <w:szCs w:val="18"/>
      </w:rPr>
    </w:pPr>
    <w:r w:rsidRPr="00CB51BE">
      <w:rPr>
        <w:rFonts w:ascii="Bookman Old Style" w:hAnsi="Bookman Old Style" w:cs="Bookman Old Style"/>
        <w:spacing w:val="20"/>
        <w:sz w:val="18"/>
        <w:szCs w:val="18"/>
      </w:rPr>
      <w:t>Powiatowy</w:t>
    </w:r>
    <w:r w:rsidR="0055793B" w:rsidRPr="00CB51BE">
      <w:rPr>
        <w:rFonts w:ascii="Bookman Old Style" w:hAnsi="Bookman Old Style" w:cs="Bookman Old Style"/>
        <w:spacing w:val="20"/>
        <w:sz w:val="18"/>
        <w:szCs w:val="18"/>
      </w:rPr>
      <w:t xml:space="preserve"> Inspektorat Weterynarii</w:t>
    </w:r>
    <w:r w:rsidR="00CB51BE" w:rsidRPr="00CB51BE">
      <w:rPr>
        <w:rFonts w:ascii="Bookman Old Style" w:hAnsi="Bookman Old Style" w:cs="Bookman Old Style"/>
        <w:spacing w:val="20"/>
        <w:sz w:val="18"/>
        <w:szCs w:val="18"/>
      </w:rPr>
      <w:t>, ul. Mickiewicza 32, 99-200 Poddębice</w:t>
    </w:r>
  </w:p>
  <w:p w14:paraId="5F953532" w14:textId="77777777" w:rsidR="00BF25AB" w:rsidRDefault="00871669" w:rsidP="00CB51BE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 w:rsidR="00913002" w:rsidRPr="00CB51BE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CB51BE">
      <w:rPr>
        <w:rFonts w:ascii="Bookman Old Style" w:hAnsi="Bookman Old Style" w:cs="Bookman Old Style"/>
        <w:sz w:val="18"/>
        <w:szCs w:val="18"/>
        <w:lang w:val="fr-FR"/>
      </w:rPr>
      <w:t>(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43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678</w:t>
    </w:r>
    <w:r w:rsidRPr="00CB51BE">
      <w:rPr>
        <w:rFonts w:ascii="Bookman Old Style" w:hAnsi="Bookman Old Style" w:cs="Bookman Old Style"/>
        <w:sz w:val="18"/>
        <w:szCs w:val="18"/>
        <w:lang w:val="fr-FR"/>
      </w:rPr>
      <w:t>-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90</w:t>
    </w:r>
    <w:r w:rsidRPr="00CB51BE">
      <w:rPr>
        <w:rFonts w:ascii="Bookman Old Style" w:hAnsi="Bookman Old Style" w:cs="Bookman Old Style"/>
        <w:sz w:val="18"/>
        <w:szCs w:val="18"/>
        <w:lang w:val="fr-FR"/>
      </w:rPr>
      <w:t>-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95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 w:rsidRPr="00CB51BE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CB51BE">
      <w:rPr>
        <w:rFonts w:ascii="Bookman Old Style" w:hAnsi="Bookman Old Style" w:cs="Bookman Old Style"/>
        <w:sz w:val="18"/>
        <w:szCs w:val="18"/>
        <w:lang w:val="fr-FR"/>
      </w:rPr>
      <w:t>fax: (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43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678</w:t>
    </w:r>
    <w:r w:rsidRPr="00CB51BE">
      <w:rPr>
        <w:rFonts w:ascii="Bookman Old Style" w:hAnsi="Bookman Old Style" w:cs="Bookman Old Style"/>
        <w:sz w:val="18"/>
        <w:szCs w:val="18"/>
        <w:lang w:val="fr-FR"/>
      </w:rPr>
      <w:t>-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91</w:t>
    </w:r>
    <w:r w:rsidRPr="00CB51BE">
      <w:rPr>
        <w:rFonts w:ascii="Bookman Old Style" w:hAnsi="Bookman Old Style" w:cs="Bookman Old Style"/>
        <w:sz w:val="18"/>
        <w:szCs w:val="18"/>
        <w:lang w:val="fr-FR"/>
      </w:rPr>
      <w:t>-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50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 w:rsidRPr="00CB51BE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hyperlink r:id="rId3" w:history="1">
      <w:r w:rsidR="00F37AAB" w:rsidRPr="00CB51BE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poddebice.piw@wetgiw.gov.pl</w:t>
      </w:r>
    </w:hyperlink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  <w:p w14:paraId="7A26AF1B" w14:textId="77777777" w:rsidR="00BF25AB" w:rsidRPr="00BF25AB" w:rsidRDefault="00F37AAB" w:rsidP="00BF25AB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>www.</w:t>
    </w:r>
    <w:r w:rsidR="00BF25AB" w:rsidRPr="00BF25AB">
      <w:rPr>
        <w:lang w:val="en-US"/>
      </w:rPr>
      <w:t xml:space="preserve"> </w:t>
    </w:r>
    <w:r w:rsidR="00BF25AB">
      <w:rPr>
        <w:rFonts w:ascii="Bookman Old Style" w:hAnsi="Bookman Old Style" w:cs="Bookman Old Style"/>
        <w:sz w:val="18"/>
        <w:szCs w:val="18"/>
        <w:lang w:val="fr-FR"/>
      </w:rPr>
      <w:t>piwpoddebice.mojbip.pl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17ADC" w14:textId="77777777" w:rsidR="002E58C5" w:rsidRDefault="002E58C5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D1694F8" w14:textId="77777777" w:rsidR="002E58C5" w:rsidRDefault="002E58C5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1933D" w14:textId="3B32CA08" w:rsidR="00871669" w:rsidRDefault="0066670A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6704" behindDoc="0" locked="0" layoutInCell="1" allowOverlap="1" wp14:anchorId="2BA53743" wp14:editId="4FEC66DB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2A4FA4" w14:textId="77777777"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673E4787" w14:textId="77777777" w:rsidR="00871669" w:rsidRDefault="00FF4C7C" w:rsidP="007272B5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</w:t>
    </w:r>
    <w:r w:rsidR="0055793B">
      <w:rPr>
        <w:rFonts w:ascii="Times New Roman" w:hAnsi="Times New Roman" w:cs="Times New Roman"/>
        <w:sz w:val="24"/>
        <w:szCs w:val="24"/>
      </w:rPr>
      <w:t xml:space="preserve"> LEKARZ WETERYNARII</w:t>
    </w:r>
  </w:p>
  <w:p w14:paraId="5B4AF71C" w14:textId="77777777" w:rsidR="007272B5" w:rsidRDefault="007272B5" w:rsidP="007272B5">
    <w:pPr>
      <w:pStyle w:val="Nagwek"/>
      <w:tabs>
        <w:tab w:val="left" w:pos="1980"/>
      </w:tabs>
      <w:spacing w:line="216" w:lineRule="auto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PODDĘBICACH</w:t>
    </w:r>
  </w:p>
  <w:p w14:paraId="65F6CAAE" w14:textId="77777777" w:rsidR="000B6967" w:rsidRDefault="000B6967" w:rsidP="007272B5">
    <w:pPr>
      <w:pStyle w:val="Nagwek"/>
      <w:tabs>
        <w:tab w:val="left" w:pos="1980"/>
      </w:tabs>
      <w:spacing w:line="216" w:lineRule="auto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</w:p>
  <w:p w14:paraId="47CA696D" w14:textId="77777777" w:rsidR="00D070E1" w:rsidRPr="00D070E1" w:rsidRDefault="00D070E1" w:rsidP="007272B5">
    <w:pPr>
      <w:pStyle w:val="Nagwek"/>
      <w:tabs>
        <w:tab w:val="left" w:pos="1980"/>
      </w:tabs>
      <w:spacing w:line="216" w:lineRule="auto"/>
      <w:ind w:left="425" w:right="4190" w:hanging="425"/>
      <w:jc w:val="center"/>
      <w:rPr>
        <w:rFonts w:ascii="Bookman Old Style" w:hAnsi="Bookman Old Style" w:cs="Times New Roman"/>
        <w:b/>
        <w:bCs/>
        <w:i/>
        <w:iCs/>
        <w:sz w:val="24"/>
        <w:szCs w:val="24"/>
      </w:rPr>
    </w:pPr>
    <w:r w:rsidRPr="00D070E1">
      <w:rPr>
        <w:rFonts w:ascii="Bookman Old Style" w:hAnsi="Bookman Old Style" w:cs="Times New Roman"/>
        <w:b/>
        <w:bCs/>
        <w:i/>
        <w:iCs/>
        <w:sz w:val="24"/>
        <w:szCs w:val="24"/>
      </w:rPr>
      <w:t>Teresa Kutzner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E5BA4"/>
    <w:multiLevelType w:val="hybridMultilevel"/>
    <w:tmpl w:val="41581F96"/>
    <w:lvl w:ilvl="0" w:tplc="0415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45D40"/>
    <w:multiLevelType w:val="multilevel"/>
    <w:tmpl w:val="FFFFFFFF"/>
    <w:lvl w:ilvl="0">
      <w:start w:val="1"/>
      <w:numFmt w:val="none"/>
      <w:lvlText w:val=""/>
      <w:lvlJc w:val="left"/>
    </w:lvl>
    <w:lvl w:ilvl="1">
      <w:start w:val="1"/>
      <w:numFmt w:val="none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4F62C5"/>
    <w:multiLevelType w:val="hybridMultilevel"/>
    <w:tmpl w:val="5BF42DB8"/>
    <w:lvl w:ilvl="0" w:tplc="EEA8307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9579E"/>
    <w:multiLevelType w:val="hybridMultilevel"/>
    <w:tmpl w:val="EBE8D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387532">
    <w:abstractNumId w:val="0"/>
  </w:num>
  <w:num w:numId="2" w16cid:durableId="557590690">
    <w:abstractNumId w:val="2"/>
  </w:num>
  <w:num w:numId="3" w16cid:durableId="2015037494">
    <w:abstractNumId w:val="3"/>
  </w:num>
  <w:num w:numId="4" w16cid:durableId="749042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3074"/>
    <o:shapelayout v:ext="edit">
      <o:rules v:ext="edit">
        <o:r id="V:Rule1" type="connector" idref="#_x0000_s1029"/>
        <o:r id="V:Rule2" type="connector" idref="#_x0000_s1027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EE"/>
    <w:rsid w:val="00006A7D"/>
    <w:rsid w:val="00011A85"/>
    <w:rsid w:val="000129A8"/>
    <w:rsid w:val="000138BC"/>
    <w:rsid w:val="00032FBA"/>
    <w:rsid w:val="00033153"/>
    <w:rsid w:val="00035DB8"/>
    <w:rsid w:val="00055F49"/>
    <w:rsid w:val="0005759F"/>
    <w:rsid w:val="00067D56"/>
    <w:rsid w:val="000741F5"/>
    <w:rsid w:val="000805CA"/>
    <w:rsid w:val="000A12B0"/>
    <w:rsid w:val="000A33FA"/>
    <w:rsid w:val="000A70CD"/>
    <w:rsid w:val="000B4CCB"/>
    <w:rsid w:val="000B5D69"/>
    <w:rsid w:val="000B6967"/>
    <w:rsid w:val="000D7D44"/>
    <w:rsid w:val="000E574E"/>
    <w:rsid w:val="000F7D58"/>
    <w:rsid w:val="00113E98"/>
    <w:rsid w:val="00116D81"/>
    <w:rsid w:val="00124703"/>
    <w:rsid w:val="00131CF0"/>
    <w:rsid w:val="00132E8A"/>
    <w:rsid w:val="00135ED7"/>
    <w:rsid w:val="001554C5"/>
    <w:rsid w:val="00160621"/>
    <w:rsid w:val="001862FA"/>
    <w:rsid w:val="001900DC"/>
    <w:rsid w:val="00190C90"/>
    <w:rsid w:val="001A3855"/>
    <w:rsid w:val="001A5602"/>
    <w:rsid w:val="001A5D25"/>
    <w:rsid w:val="001A6288"/>
    <w:rsid w:val="001B455A"/>
    <w:rsid w:val="001C197A"/>
    <w:rsid w:val="001C599B"/>
    <w:rsid w:val="001C6B44"/>
    <w:rsid w:val="001C7BC4"/>
    <w:rsid w:val="001D05BB"/>
    <w:rsid w:val="001D2C4D"/>
    <w:rsid w:val="001D7AEE"/>
    <w:rsid w:val="001E1C40"/>
    <w:rsid w:val="001F3296"/>
    <w:rsid w:val="001F3E30"/>
    <w:rsid w:val="002036B2"/>
    <w:rsid w:val="00203786"/>
    <w:rsid w:val="002068A7"/>
    <w:rsid w:val="00212168"/>
    <w:rsid w:val="00222289"/>
    <w:rsid w:val="00223F13"/>
    <w:rsid w:val="0022671A"/>
    <w:rsid w:val="00227554"/>
    <w:rsid w:val="00235169"/>
    <w:rsid w:val="00251244"/>
    <w:rsid w:val="002521FC"/>
    <w:rsid w:val="00252713"/>
    <w:rsid w:val="00262943"/>
    <w:rsid w:val="00265ECC"/>
    <w:rsid w:val="00273E71"/>
    <w:rsid w:val="00274398"/>
    <w:rsid w:val="00277CBE"/>
    <w:rsid w:val="00280749"/>
    <w:rsid w:val="00281426"/>
    <w:rsid w:val="00283273"/>
    <w:rsid w:val="00284CF4"/>
    <w:rsid w:val="00286598"/>
    <w:rsid w:val="002952BF"/>
    <w:rsid w:val="002A01CD"/>
    <w:rsid w:val="002A1292"/>
    <w:rsid w:val="002A5E2A"/>
    <w:rsid w:val="002B3DE1"/>
    <w:rsid w:val="002B66C4"/>
    <w:rsid w:val="002C0F5B"/>
    <w:rsid w:val="002C6303"/>
    <w:rsid w:val="002D4E51"/>
    <w:rsid w:val="002E04BC"/>
    <w:rsid w:val="002E343C"/>
    <w:rsid w:val="002E58C5"/>
    <w:rsid w:val="002E68BF"/>
    <w:rsid w:val="002F2957"/>
    <w:rsid w:val="002F6854"/>
    <w:rsid w:val="002F6BCB"/>
    <w:rsid w:val="00300D9D"/>
    <w:rsid w:val="0031242D"/>
    <w:rsid w:val="00312C1B"/>
    <w:rsid w:val="00316C3D"/>
    <w:rsid w:val="00327F5C"/>
    <w:rsid w:val="00330FFE"/>
    <w:rsid w:val="003317AB"/>
    <w:rsid w:val="00331F76"/>
    <w:rsid w:val="003325F0"/>
    <w:rsid w:val="003376B7"/>
    <w:rsid w:val="00340195"/>
    <w:rsid w:val="00340B09"/>
    <w:rsid w:val="003419A3"/>
    <w:rsid w:val="0034445C"/>
    <w:rsid w:val="00347DA1"/>
    <w:rsid w:val="00353C23"/>
    <w:rsid w:val="003576F6"/>
    <w:rsid w:val="00367B72"/>
    <w:rsid w:val="00367F91"/>
    <w:rsid w:val="0037448E"/>
    <w:rsid w:val="00374C76"/>
    <w:rsid w:val="00376536"/>
    <w:rsid w:val="003802F3"/>
    <w:rsid w:val="0038524F"/>
    <w:rsid w:val="00387EF2"/>
    <w:rsid w:val="0039106D"/>
    <w:rsid w:val="00396ABA"/>
    <w:rsid w:val="003A0285"/>
    <w:rsid w:val="003A231C"/>
    <w:rsid w:val="003A33C7"/>
    <w:rsid w:val="003A3DA1"/>
    <w:rsid w:val="003B3D20"/>
    <w:rsid w:val="003C16FA"/>
    <w:rsid w:val="003C6832"/>
    <w:rsid w:val="003D01B9"/>
    <w:rsid w:val="003D0284"/>
    <w:rsid w:val="003D343E"/>
    <w:rsid w:val="003E4A7B"/>
    <w:rsid w:val="003F3117"/>
    <w:rsid w:val="003F63E4"/>
    <w:rsid w:val="004013E7"/>
    <w:rsid w:val="004069CE"/>
    <w:rsid w:val="00406AB1"/>
    <w:rsid w:val="004149B9"/>
    <w:rsid w:val="00424B72"/>
    <w:rsid w:val="00424CD6"/>
    <w:rsid w:val="00425398"/>
    <w:rsid w:val="004268DD"/>
    <w:rsid w:val="0043337D"/>
    <w:rsid w:val="00443351"/>
    <w:rsid w:val="00447429"/>
    <w:rsid w:val="0044759A"/>
    <w:rsid w:val="004506B0"/>
    <w:rsid w:val="00452255"/>
    <w:rsid w:val="00452D4C"/>
    <w:rsid w:val="00455231"/>
    <w:rsid w:val="00457A0E"/>
    <w:rsid w:val="00457B35"/>
    <w:rsid w:val="004614CA"/>
    <w:rsid w:val="00462717"/>
    <w:rsid w:val="00462A36"/>
    <w:rsid w:val="00477173"/>
    <w:rsid w:val="00481804"/>
    <w:rsid w:val="004953EE"/>
    <w:rsid w:val="004A73AC"/>
    <w:rsid w:val="004C012C"/>
    <w:rsid w:val="004C1FFC"/>
    <w:rsid w:val="004C2C32"/>
    <w:rsid w:val="004D17A0"/>
    <w:rsid w:val="004E6748"/>
    <w:rsid w:val="004F1EBD"/>
    <w:rsid w:val="004F6970"/>
    <w:rsid w:val="004F78F2"/>
    <w:rsid w:val="004F795D"/>
    <w:rsid w:val="00500DDA"/>
    <w:rsid w:val="00504A50"/>
    <w:rsid w:val="005068F0"/>
    <w:rsid w:val="00507002"/>
    <w:rsid w:val="0051217C"/>
    <w:rsid w:val="0051244A"/>
    <w:rsid w:val="00516147"/>
    <w:rsid w:val="005176F1"/>
    <w:rsid w:val="005274CF"/>
    <w:rsid w:val="005274EA"/>
    <w:rsid w:val="005279EB"/>
    <w:rsid w:val="00532838"/>
    <w:rsid w:val="0054311A"/>
    <w:rsid w:val="0054684E"/>
    <w:rsid w:val="00547668"/>
    <w:rsid w:val="0055164D"/>
    <w:rsid w:val="00555627"/>
    <w:rsid w:val="0055793B"/>
    <w:rsid w:val="00565B33"/>
    <w:rsid w:val="00566D4C"/>
    <w:rsid w:val="005721AE"/>
    <w:rsid w:val="005744DF"/>
    <w:rsid w:val="005777C6"/>
    <w:rsid w:val="00581481"/>
    <w:rsid w:val="00587041"/>
    <w:rsid w:val="00590516"/>
    <w:rsid w:val="005A4265"/>
    <w:rsid w:val="005A63E4"/>
    <w:rsid w:val="005B0B38"/>
    <w:rsid w:val="005B4AEA"/>
    <w:rsid w:val="005C0051"/>
    <w:rsid w:val="005C0268"/>
    <w:rsid w:val="005C470F"/>
    <w:rsid w:val="005D7EAE"/>
    <w:rsid w:val="005E2E32"/>
    <w:rsid w:val="005E7984"/>
    <w:rsid w:val="005F1F82"/>
    <w:rsid w:val="005F576C"/>
    <w:rsid w:val="006001AE"/>
    <w:rsid w:val="00603DC8"/>
    <w:rsid w:val="00605D6A"/>
    <w:rsid w:val="0060657A"/>
    <w:rsid w:val="0060726E"/>
    <w:rsid w:val="006072C0"/>
    <w:rsid w:val="0061073C"/>
    <w:rsid w:val="00614FA2"/>
    <w:rsid w:val="00620F0E"/>
    <w:rsid w:val="006353D6"/>
    <w:rsid w:val="00635916"/>
    <w:rsid w:val="00642530"/>
    <w:rsid w:val="00647DE5"/>
    <w:rsid w:val="006646DB"/>
    <w:rsid w:val="006665B0"/>
    <w:rsid w:val="0066670A"/>
    <w:rsid w:val="00674D90"/>
    <w:rsid w:val="006807E7"/>
    <w:rsid w:val="0069317A"/>
    <w:rsid w:val="0069416C"/>
    <w:rsid w:val="00694765"/>
    <w:rsid w:val="00697FFB"/>
    <w:rsid w:val="006A5C58"/>
    <w:rsid w:val="006A7A26"/>
    <w:rsid w:val="006B1B9B"/>
    <w:rsid w:val="006B5B91"/>
    <w:rsid w:val="006C487B"/>
    <w:rsid w:val="006D0DB5"/>
    <w:rsid w:val="006D6D93"/>
    <w:rsid w:val="006E4003"/>
    <w:rsid w:val="006F3985"/>
    <w:rsid w:val="006F3D2E"/>
    <w:rsid w:val="00700C1D"/>
    <w:rsid w:val="00704B2F"/>
    <w:rsid w:val="00714B16"/>
    <w:rsid w:val="007164D2"/>
    <w:rsid w:val="00727091"/>
    <w:rsid w:val="007272B5"/>
    <w:rsid w:val="0073546A"/>
    <w:rsid w:val="00741373"/>
    <w:rsid w:val="00747BC6"/>
    <w:rsid w:val="007568F0"/>
    <w:rsid w:val="00760AA1"/>
    <w:rsid w:val="00760B09"/>
    <w:rsid w:val="007619DB"/>
    <w:rsid w:val="00761BA9"/>
    <w:rsid w:val="0076453F"/>
    <w:rsid w:val="00764D33"/>
    <w:rsid w:val="007651CD"/>
    <w:rsid w:val="00767BCC"/>
    <w:rsid w:val="007817F1"/>
    <w:rsid w:val="007828FD"/>
    <w:rsid w:val="00792764"/>
    <w:rsid w:val="007955CD"/>
    <w:rsid w:val="007A4919"/>
    <w:rsid w:val="007B01EC"/>
    <w:rsid w:val="007B0824"/>
    <w:rsid w:val="007B41FE"/>
    <w:rsid w:val="007C06D0"/>
    <w:rsid w:val="007C1482"/>
    <w:rsid w:val="007C1B25"/>
    <w:rsid w:val="007C5ECE"/>
    <w:rsid w:val="007D1889"/>
    <w:rsid w:val="007D3B8E"/>
    <w:rsid w:val="007D4C56"/>
    <w:rsid w:val="007E2CFE"/>
    <w:rsid w:val="007E4295"/>
    <w:rsid w:val="007F279A"/>
    <w:rsid w:val="007F56CA"/>
    <w:rsid w:val="007F588F"/>
    <w:rsid w:val="007F6717"/>
    <w:rsid w:val="007F6EB1"/>
    <w:rsid w:val="00802A55"/>
    <w:rsid w:val="00804C06"/>
    <w:rsid w:val="00807C1C"/>
    <w:rsid w:val="00811C3C"/>
    <w:rsid w:val="008255B7"/>
    <w:rsid w:val="00826C46"/>
    <w:rsid w:val="00846B22"/>
    <w:rsid w:val="00863273"/>
    <w:rsid w:val="00864664"/>
    <w:rsid w:val="008703AB"/>
    <w:rsid w:val="008704F3"/>
    <w:rsid w:val="00871669"/>
    <w:rsid w:val="00885454"/>
    <w:rsid w:val="00885AD5"/>
    <w:rsid w:val="008865F6"/>
    <w:rsid w:val="00893D9F"/>
    <w:rsid w:val="008A087C"/>
    <w:rsid w:val="008B4069"/>
    <w:rsid w:val="008B41BD"/>
    <w:rsid w:val="008B57D1"/>
    <w:rsid w:val="008B69B3"/>
    <w:rsid w:val="008B6DAA"/>
    <w:rsid w:val="008B7D01"/>
    <w:rsid w:val="008C1284"/>
    <w:rsid w:val="008D07F4"/>
    <w:rsid w:val="008D12D9"/>
    <w:rsid w:val="008D1A7C"/>
    <w:rsid w:val="008D5B1D"/>
    <w:rsid w:val="008E397E"/>
    <w:rsid w:val="008E4B15"/>
    <w:rsid w:val="008E6EB1"/>
    <w:rsid w:val="008F51DD"/>
    <w:rsid w:val="008F7E68"/>
    <w:rsid w:val="0090246E"/>
    <w:rsid w:val="009041E7"/>
    <w:rsid w:val="00904345"/>
    <w:rsid w:val="00904F04"/>
    <w:rsid w:val="009061AE"/>
    <w:rsid w:val="00913002"/>
    <w:rsid w:val="00927D74"/>
    <w:rsid w:val="00933384"/>
    <w:rsid w:val="00941906"/>
    <w:rsid w:val="00943661"/>
    <w:rsid w:val="00944049"/>
    <w:rsid w:val="009448A1"/>
    <w:rsid w:val="0094550A"/>
    <w:rsid w:val="009537D1"/>
    <w:rsid w:val="00955CBE"/>
    <w:rsid w:val="00956C2C"/>
    <w:rsid w:val="00966C9E"/>
    <w:rsid w:val="0096794D"/>
    <w:rsid w:val="00975693"/>
    <w:rsid w:val="009771DD"/>
    <w:rsid w:val="00977CBE"/>
    <w:rsid w:val="00982B97"/>
    <w:rsid w:val="009854F9"/>
    <w:rsid w:val="00990B5C"/>
    <w:rsid w:val="009913CE"/>
    <w:rsid w:val="009918C0"/>
    <w:rsid w:val="009927B0"/>
    <w:rsid w:val="009A3F40"/>
    <w:rsid w:val="009A6EBE"/>
    <w:rsid w:val="009B2637"/>
    <w:rsid w:val="009C0AFE"/>
    <w:rsid w:val="009E2D33"/>
    <w:rsid w:val="009F1032"/>
    <w:rsid w:val="009F2E0F"/>
    <w:rsid w:val="009F587F"/>
    <w:rsid w:val="009F60C2"/>
    <w:rsid w:val="00A02B9F"/>
    <w:rsid w:val="00A03299"/>
    <w:rsid w:val="00A07280"/>
    <w:rsid w:val="00A140CE"/>
    <w:rsid w:val="00A20978"/>
    <w:rsid w:val="00A22D45"/>
    <w:rsid w:val="00A23CB4"/>
    <w:rsid w:val="00A25EB8"/>
    <w:rsid w:val="00A316B5"/>
    <w:rsid w:val="00A31A80"/>
    <w:rsid w:val="00A33740"/>
    <w:rsid w:val="00A407C7"/>
    <w:rsid w:val="00A445A8"/>
    <w:rsid w:val="00A462E5"/>
    <w:rsid w:val="00A518E7"/>
    <w:rsid w:val="00A54FF0"/>
    <w:rsid w:val="00A56F81"/>
    <w:rsid w:val="00A77192"/>
    <w:rsid w:val="00A95EA6"/>
    <w:rsid w:val="00A972EF"/>
    <w:rsid w:val="00AA51FF"/>
    <w:rsid w:val="00AB10EE"/>
    <w:rsid w:val="00AB2B12"/>
    <w:rsid w:val="00AB6BBF"/>
    <w:rsid w:val="00AB7073"/>
    <w:rsid w:val="00AC048C"/>
    <w:rsid w:val="00AC79E7"/>
    <w:rsid w:val="00AD176D"/>
    <w:rsid w:val="00AD397C"/>
    <w:rsid w:val="00AD592F"/>
    <w:rsid w:val="00AE4559"/>
    <w:rsid w:val="00AE6F87"/>
    <w:rsid w:val="00AF26BD"/>
    <w:rsid w:val="00AF6DC8"/>
    <w:rsid w:val="00B02372"/>
    <w:rsid w:val="00B02C95"/>
    <w:rsid w:val="00B054DE"/>
    <w:rsid w:val="00B079A8"/>
    <w:rsid w:val="00B1041B"/>
    <w:rsid w:val="00B176C9"/>
    <w:rsid w:val="00B3348B"/>
    <w:rsid w:val="00B37D47"/>
    <w:rsid w:val="00B40EEF"/>
    <w:rsid w:val="00B55F18"/>
    <w:rsid w:val="00B6243D"/>
    <w:rsid w:val="00B62E4A"/>
    <w:rsid w:val="00B6370A"/>
    <w:rsid w:val="00B64506"/>
    <w:rsid w:val="00B6665F"/>
    <w:rsid w:val="00B67145"/>
    <w:rsid w:val="00B765A2"/>
    <w:rsid w:val="00B77BCE"/>
    <w:rsid w:val="00B80AD7"/>
    <w:rsid w:val="00B81397"/>
    <w:rsid w:val="00B8333D"/>
    <w:rsid w:val="00B84C32"/>
    <w:rsid w:val="00B86E4C"/>
    <w:rsid w:val="00B90A13"/>
    <w:rsid w:val="00B90EC7"/>
    <w:rsid w:val="00B9100C"/>
    <w:rsid w:val="00B91B11"/>
    <w:rsid w:val="00B97172"/>
    <w:rsid w:val="00B978FC"/>
    <w:rsid w:val="00BA54E0"/>
    <w:rsid w:val="00BB5702"/>
    <w:rsid w:val="00BC1C1C"/>
    <w:rsid w:val="00BC37DA"/>
    <w:rsid w:val="00BC3B83"/>
    <w:rsid w:val="00BC5EA9"/>
    <w:rsid w:val="00BC6FA7"/>
    <w:rsid w:val="00BD0595"/>
    <w:rsid w:val="00BD53C9"/>
    <w:rsid w:val="00BE12BB"/>
    <w:rsid w:val="00BE26A8"/>
    <w:rsid w:val="00BF1818"/>
    <w:rsid w:val="00BF25AB"/>
    <w:rsid w:val="00BF3B8E"/>
    <w:rsid w:val="00BF7AC0"/>
    <w:rsid w:val="00C023BB"/>
    <w:rsid w:val="00C21B23"/>
    <w:rsid w:val="00C21E9D"/>
    <w:rsid w:val="00C269E5"/>
    <w:rsid w:val="00C35FC1"/>
    <w:rsid w:val="00C3721D"/>
    <w:rsid w:val="00C378BE"/>
    <w:rsid w:val="00C423EF"/>
    <w:rsid w:val="00C46B7A"/>
    <w:rsid w:val="00C47E3A"/>
    <w:rsid w:val="00C5306C"/>
    <w:rsid w:val="00C61AA5"/>
    <w:rsid w:val="00C61AAD"/>
    <w:rsid w:val="00C6246A"/>
    <w:rsid w:val="00C71A30"/>
    <w:rsid w:val="00C72EFF"/>
    <w:rsid w:val="00CA6F21"/>
    <w:rsid w:val="00CB1211"/>
    <w:rsid w:val="00CB437B"/>
    <w:rsid w:val="00CB51BE"/>
    <w:rsid w:val="00CC5A78"/>
    <w:rsid w:val="00CD2645"/>
    <w:rsid w:val="00CE2798"/>
    <w:rsid w:val="00CE5C40"/>
    <w:rsid w:val="00CF16BF"/>
    <w:rsid w:val="00D04269"/>
    <w:rsid w:val="00D053AF"/>
    <w:rsid w:val="00D064D4"/>
    <w:rsid w:val="00D06C60"/>
    <w:rsid w:val="00D06F2E"/>
    <w:rsid w:val="00D070E1"/>
    <w:rsid w:val="00D07FE8"/>
    <w:rsid w:val="00D11074"/>
    <w:rsid w:val="00D16E96"/>
    <w:rsid w:val="00D30356"/>
    <w:rsid w:val="00D3774F"/>
    <w:rsid w:val="00D37A46"/>
    <w:rsid w:val="00D43E11"/>
    <w:rsid w:val="00D45045"/>
    <w:rsid w:val="00D46EE4"/>
    <w:rsid w:val="00D564F3"/>
    <w:rsid w:val="00D6625D"/>
    <w:rsid w:val="00D73A2A"/>
    <w:rsid w:val="00D75ED5"/>
    <w:rsid w:val="00D80EE4"/>
    <w:rsid w:val="00D837D4"/>
    <w:rsid w:val="00D84254"/>
    <w:rsid w:val="00D85142"/>
    <w:rsid w:val="00D90543"/>
    <w:rsid w:val="00D9122E"/>
    <w:rsid w:val="00D938BB"/>
    <w:rsid w:val="00D950EF"/>
    <w:rsid w:val="00DA019F"/>
    <w:rsid w:val="00DA6B50"/>
    <w:rsid w:val="00DB543C"/>
    <w:rsid w:val="00DC1DA7"/>
    <w:rsid w:val="00DC39FC"/>
    <w:rsid w:val="00DD558B"/>
    <w:rsid w:val="00DE61CD"/>
    <w:rsid w:val="00DE71FC"/>
    <w:rsid w:val="00DF4E52"/>
    <w:rsid w:val="00E0410A"/>
    <w:rsid w:val="00E060FD"/>
    <w:rsid w:val="00E26D33"/>
    <w:rsid w:val="00E273D3"/>
    <w:rsid w:val="00E3144F"/>
    <w:rsid w:val="00E4031E"/>
    <w:rsid w:val="00E55688"/>
    <w:rsid w:val="00E57748"/>
    <w:rsid w:val="00E80EBA"/>
    <w:rsid w:val="00E87A72"/>
    <w:rsid w:val="00E9414E"/>
    <w:rsid w:val="00E96D06"/>
    <w:rsid w:val="00EB33C2"/>
    <w:rsid w:val="00EB38CF"/>
    <w:rsid w:val="00EC4027"/>
    <w:rsid w:val="00ED318B"/>
    <w:rsid w:val="00EE5D63"/>
    <w:rsid w:val="00EE5F44"/>
    <w:rsid w:val="00EE7F44"/>
    <w:rsid w:val="00F026F4"/>
    <w:rsid w:val="00F02964"/>
    <w:rsid w:val="00F05737"/>
    <w:rsid w:val="00F14A20"/>
    <w:rsid w:val="00F1729D"/>
    <w:rsid w:val="00F21B82"/>
    <w:rsid w:val="00F2353B"/>
    <w:rsid w:val="00F23657"/>
    <w:rsid w:val="00F27C4F"/>
    <w:rsid w:val="00F27D7E"/>
    <w:rsid w:val="00F32AAA"/>
    <w:rsid w:val="00F349D5"/>
    <w:rsid w:val="00F37AAB"/>
    <w:rsid w:val="00F442E0"/>
    <w:rsid w:val="00F45163"/>
    <w:rsid w:val="00F5003B"/>
    <w:rsid w:val="00F532D3"/>
    <w:rsid w:val="00F5691A"/>
    <w:rsid w:val="00F76319"/>
    <w:rsid w:val="00F8341E"/>
    <w:rsid w:val="00F84919"/>
    <w:rsid w:val="00FA6622"/>
    <w:rsid w:val="00FC04D7"/>
    <w:rsid w:val="00FD3A3B"/>
    <w:rsid w:val="00FD4E42"/>
    <w:rsid w:val="00FE10BA"/>
    <w:rsid w:val="00FE7A6F"/>
    <w:rsid w:val="00FF107E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120C60E"/>
  <w15:chartTrackingRefBased/>
  <w15:docId w15:val="{C3E15B59-A392-4DD8-B96E-E759A72C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cs="Times New Roman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1AA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61AAD"/>
    <w:rPr>
      <w:rFonts w:eastAsia="Times New Roman" w:cs="Calibri"/>
      <w:lang w:eastAsia="en-US"/>
    </w:rPr>
  </w:style>
  <w:style w:type="character" w:styleId="Odwoanieprzypisudolnego">
    <w:name w:val="footnote reference"/>
    <w:uiPriority w:val="99"/>
    <w:semiHidden/>
    <w:unhideWhenUsed/>
    <w:rsid w:val="00C61A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9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oddebice.piw@wetgiw.gov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W%20Sekretariat\AppData\Local\Microsoft\Windows\Temporary%20Internet%20Files\Content.Outlook\T8W1RDQS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0E49E-1CEC-4C2E-B574-57C375A51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0</TotalTime>
  <Pages>1</Pages>
  <Words>140</Words>
  <Characters>1355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1493</CharactersWithSpaces>
  <SharedDoc>false</SharedDoc>
  <HLinks>
    <vt:vector size="6" baseType="variant"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PIW Sekretariat</dc:creator>
  <cp:keywords/>
  <cp:lastModifiedBy>Aneta</cp:lastModifiedBy>
  <cp:revision>2</cp:revision>
  <cp:lastPrinted>2022-08-09T09:45:00Z</cp:lastPrinted>
  <dcterms:created xsi:type="dcterms:W3CDTF">2022-08-09T11:55:00Z</dcterms:created>
  <dcterms:modified xsi:type="dcterms:W3CDTF">2022-08-09T11:55:00Z</dcterms:modified>
</cp:coreProperties>
</file>