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3721"/>
        <w:tblW w:w="970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977"/>
        <w:gridCol w:w="12"/>
        <w:gridCol w:w="1246"/>
        <w:gridCol w:w="3703"/>
      </w:tblGrid>
      <w:tr w:rsidR="00A015A9" w:rsidRPr="004149B9" w14:paraId="2A3C285A" w14:textId="77777777" w:rsidTr="00A015A9">
        <w:trPr>
          <w:trHeight w:val="1795"/>
        </w:trPr>
        <w:tc>
          <w:tcPr>
            <w:tcW w:w="4748" w:type="dxa"/>
            <w:gridSpan w:val="2"/>
            <w:vAlign w:val="center"/>
          </w:tcPr>
          <w:p w14:paraId="449BD5A2" w14:textId="77777777" w:rsidR="00A015A9" w:rsidRPr="004149B9" w:rsidRDefault="00A015A9" w:rsidP="00CD6C12">
            <w:pPr>
              <w:spacing w:after="0"/>
              <w:ind w:left="180" w:hanging="322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gridSpan w:val="3"/>
            <w:vAlign w:val="center"/>
          </w:tcPr>
          <w:p w14:paraId="295F6E96" w14:textId="77777777" w:rsidR="00C40FBA" w:rsidRDefault="00C40FBA" w:rsidP="00A015A9">
            <w:pPr>
              <w:spacing w:after="0" w:line="288" w:lineRule="auto"/>
              <w:ind w:left="289"/>
              <w:rPr>
                <w:rFonts w:ascii="Bookman Old Style" w:hAnsi="Bookman Old Style" w:cs="Bookman Old Style"/>
                <w:b/>
                <w:bCs/>
              </w:rPr>
            </w:pPr>
          </w:p>
          <w:p w14:paraId="4D2235F3" w14:textId="77777777" w:rsidR="00C40FBA" w:rsidRDefault="007148E1" w:rsidP="00A015A9">
            <w:pPr>
              <w:spacing w:after="0" w:line="288" w:lineRule="auto"/>
              <w:ind w:left="289"/>
              <w:rPr>
                <w:rFonts w:ascii="Bookman Old Style" w:hAnsi="Bookman Old Style" w:cs="Bookman Old Style"/>
                <w:b/>
                <w:bCs/>
              </w:rPr>
            </w:pPr>
            <w:r>
              <w:rPr>
                <w:rFonts w:ascii="Bookman Old Style" w:hAnsi="Bookman Old Style" w:cs="Bookman Old Style"/>
                <w:b/>
                <w:bCs/>
              </w:rPr>
              <w:t>- wg rozdzielnika</w:t>
            </w:r>
          </w:p>
          <w:p w14:paraId="347C93BA" w14:textId="77777777" w:rsidR="00A015A9" w:rsidRPr="00283678" w:rsidRDefault="00A015A9" w:rsidP="00C40FBA">
            <w:pPr>
              <w:spacing w:after="0" w:line="288" w:lineRule="auto"/>
              <w:ind w:right="71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A015A9" w:rsidRPr="004149B9" w14:paraId="22D01B25" w14:textId="77777777" w:rsidTr="00A015A9">
        <w:trPr>
          <w:trHeight w:val="352"/>
        </w:trPr>
        <w:tc>
          <w:tcPr>
            <w:tcW w:w="1771" w:type="dxa"/>
            <w:vAlign w:val="center"/>
          </w:tcPr>
          <w:p w14:paraId="60E4E01B" w14:textId="77777777" w:rsidR="00A015A9" w:rsidRPr="004149B9" w:rsidRDefault="00A015A9" w:rsidP="00A015A9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N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>asz znak</w:t>
            </w:r>
            <w:r>
              <w:rPr>
                <w:rFonts w:ascii="Bookman Old Style" w:hAnsi="Bookman Old Style" w:cs="Bookman Old Style"/>
                <w:sz w:val="16"/>
                <w:szCs w:val="16"/>
              </w:rPr>
              <w:t>: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 xml:space="preserve"> </w:t>
            </w:r>
          </w:p>
        </w:tc>
        <w:tc>
          <w:tcPr>
            <w:tcW w:w="7938" w:type="dxa"/>
            <w:gridSpan w:val="4"/>
            <w:vAlign w:val="center"/>
          </w:tcPr>
          <w:p w14:paraId="47765CBA" w14:textId="77777777" w:rsidR="00A015A9" w:rsidRPr="004149B9" w:rsidRDefault="00DA53FB" w:rsidP="007148E1">
            <w:pPr>
              <w:spacing w:after="0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PIW</w:t>
            </w:r>
            <w:r w:rsidR="008954F7">
              <w:rPr>
                <w:rFonts w:ascii="Bookman Old Style" w:hAnsi="Bookman Old Style" w:cs="Bookman Old Style"/>
                <w:sz w:val="16"/>
                <w:szCs w:val="16"/>
              </w:rPr>
              <w:t>Org</w:t>
            </w:r>
            <w:r>
              <w:rPr>
                <w:rFonts w:ascii="Bookman Old Style" w:hAnsi="Bookman Old Style" w:cs="Bookman Old Style"/>
                <w:sz w:val="16"/>
                <w:szCs w:val="16"/>
              </w:rPr>
              <w:t>.</w:t>
            </w:r>
            <w:r w:rsidR="00726260">
              <w:rPr>
                <w:rFonts w:ascii="Bookman Old Style" w:hAnsi="Bookman Old Style" w:cs="Bookman Old Style"/>
                <w:sz w:val="16"/>
                <w:szCs w:val="16"/>
              </w:rPr>
              <w:t>172</w:t>
            </w:r>
            <w:r w:rsidR="007148E1">
              <w:rPr>
                <w:rFonts w:ascii="Bookman Old Style" w:hAnsi="Bookman Old Style" w:cs="Bookman Old Style"/>
                <w:sz w:val="16"/>
                <w:szCs w:val="16"/>
              </w:rPr>
              <w:t>.</w:t>
            </w:r>
            <w:r w:rsidR="00151E06">
              <w:rPr>
                <w:rFonts w:ascii="Bookman Old Style" w:hAnsi="Bookman Old Style" w:cs="Bookman Old Style"/>
                <w:sz w:val="16"/>
                <w:szCs w:val="16"/>
              </w:rPr>
              <w:t>3</w:t>
            </w:r>
            <w:r>
              <w:rPr>
                <w:rFonts w:ascii="Bookman Old Style" w:hAnsi="Bookman Old Style" w:cs="Bookman Old Style"/>
                <w:sz w:val="16"/>
                <w:szCs w:val="16"/>
              </w:rPr>
              <w:t>.</w:t>
            </w:r>
            <w:r w:rsidR="008954F7">
              <w:rPr>
                <w:rFonts w:ascii="Bookman Old Style" w:hAnsi="Bookman Old Style" w:cs="Bookman Old Style"/>
                <w:sz w:val="16"/>
                <w:szCs w:val="16"/>
              </w:rPr>
              <w:t>2</w:t>
            </w:r>
            <w:r w:rsidR="00151E06">
              <w:rPr>
                <w:rFonts w:ascii="Bookman Old Style" w:hAnsi="Bookman Old Style" w:cs="Bookman Old Style"/>
                <w:sz w:val="16"/>
                <w:szCs w:val="16"/>
              </w:rPr>
              <w:t>2</w:t>
            </w:r>
          </w:p>
        </w:tc>
      </w:tr>
      <w:tr w:rsidR="00A015A9" w:rsidRPr="004149B9" w14:paraId="4B2BE507" w14:textId="77777777" w:rsidTr="00A015A9">
        <w:trPr>
          <w:trHeight w:val="352"/>
        </w:trPr>
        <w:tc>
          <w:tcPr>
            <w:tcW w:w="1771" w:type="dxa"/>
            <w:vAlign w:val="center"/>
          </w:tcPr>
          <w:p w14:paraId="24AE3089" w14:textId="77777777" w:rsidR="00A015A9" w:rsidRDefault="00A015A9" w:rsidP="00483767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Dot. sprawy nr:</w:t>
            </w:r>
          </w:p>
        </w:tc>
        <w:tc>
          <w:tcPr>
            <w:tcW w:w="2989" w:type="dxa"/>
            <w:gridSpan w:val="2"/>
            <w:vAlign w:val="center"/>
          </w:tcPr>
          <w:p w14:paraId="4988C64B" w14:textId="77777777" w:rsidR="00A015A9" w:rsidRPr="004149B9" w:rsidRDefault="00A015A9" w:rsidP="00C955EE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  <w:tc>
          <w:tcPr>
            <w:tcW w:w="1246" w:type="dxa"/>
            <w:vAlign w:val="center"/>
          </w:tcPr>
          <w:p w14:paraId="1F2C12E0" w14:textId="77777777" w:rsidR="00A015A9" w:rsidRPr="004149B9" w:rsidRDefault="00A015A9" w:rsidP="00483767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pismo z dnia:</w:t>
            </w:r>
            <w:r w:rsidR="00DA53FB">
              <w:rPr>
                <w:rFonts w:ascii="Bookman Old Style" w:hAnsi="Bookman Old Style" w:cs="Bookman Old Style"/>
                <w:sz w:val="16"/>
                <w:szCs w:val="16"/>
              </w:rPr>
              <w:t xml:space="preserve"> </w:t>
            </w:r>
          </w:p>
        </w:tc>
        <w:tc>
          <w:tcPr>
            <w:tcW w:w="3703" w:type="dxa"/>
            <w:vAlign w:val="center"/>
          </w:tcPr>
          <w:p w14:paraId="78DCD6DD" w14:textId="77777777" w:rsidR="00A015A9" w:rsidRPr="004149B9" w:rsidRDefault="00A015A9" w:rsidP="00A73BE1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</w:tr>
    </w:tbl>
    <w:p w14:paraId="6DFE2A69" w14:textId="602BED70" w:rsidR="00462717" w:rsidRPr="004149B9" w:rsidRDefault="00F1076B" w:rsidP="007164D2">
      <w:pPr>
        <w:spacing w:after="0"/>
        <w:rPr>
          <w:rFonts w:ascii="Bookman Old Style" w:hAnsi="Bookman Old Style" w:cs="Bookman Old Style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8B962F" wp14:editId="358C3DCF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3810" t="127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14B10B" w14:textId="77777777" w:rsidR="00223F13" w:rsidRDefault="00BB0DD6" w:rsidP="00BB0DD6">
                            <w:pPr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</w:rPr>
                              <w:t xml:space="preserve">      </w:t>
                            </w:r>
                            <w:r w:rsidR="007148E1">
                              <w:rPr>
                                <w:rFonts w:ascii="Bookman Old Style" w:hAnsi="Bookman Old Style" w:cs="Bookman Old Style"/>
                              </w:rPr>
                              <w:t xml:space="preserve">Poddębice, dnia </w:t>
                            </w:r>
                            <w:r w:rsidR="00890D0D">
                              <w:rPr>
                                <w:rFonts w:ascii="Bookman Old Style" w:hAnsi="Bookman Old Style" w:cs="Bookman Old Style"/>
                              </w:rPr>
                              <w:t>25 marca</w:t>
                            </w:r>
                            <w:r w:rsidR="00793E09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B25E93">
                              <w:rPr>
                                <w:rFonts w:ascii="Bookman Old Style" w:hAnsi="Bookman Old Style" w:cs="Bookman Old Style"/>
                              </w:rPr>
                              <w:t>20</w:t>
                            </w:r>
                            <w:r w:rsidR="008954F7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 w:rsidR="00890D0D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 w:rsidR="00B25E93">
                              <w:rPr>
                                <w:rFonts w:ascii="Bookman Old Style" w:hAnsi="Bookman Old Style" w:cs="Bookman Old Style"/>
                              </w:rPr>
                              <w:t xml:space="preserve"> </w:t>
                            </w:r>
                            <w:r w:rsidR="00223F13">
                              <w:rPr>
                                <w:rFonts w:ascii="Bookman Old Style" w:hAnsi="Bookman Old Style" w:cs="Bookman Old Style"/>
                              </w:rPr>
                              <w:t>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8B96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" stroked="f">
                <v:textbox>
                  <w:txbxContent>
                    <w:p w14:paraId="5A14B10B" w14:textId="77777777" w:rsidR="00223F13" w:rsidRDefault="00BB0DD6" w:rsidP="00BB0DD6">
                      <w:pPr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ascii="Bookman Old Style" w:hAnsi="Bookman Old Style" w:cs="Bookman Old Style"/>
                        </w:rPr>
                        <w:t xml:space="preserve">      </w:t>
                      </w:r>
                      <w:r w:rsidR="007148E1">
                        <w:rPr>
                          <w:rFonts w:ascii="Bookman Old Style" w:hAnsi="Bookman Old Style" w:cs="Bookman Old Style"/>
                        </w:rPr>
                        <w:t xml:space="preserve">Poddębice, dnia </w:t>
                      </w:r>
                      <w:r w:rsidR="00890D0D">
                        <w:rPr>
                          <w:rFonts w:ascii="Bookman Old Style" w:hAnsi="Bookman Old Style" w:cs="Bookman Old Style"/>
                        </w:rPr>
                        <w:t>25 marca</w:t>
                      </w:r>
                      <w:r w:rsidR="00793E09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B25E93">
                        <w:rPr>
                          <w:rFonts w:ascii="Bookman Old Style" w:hAnsi="Bookman Old Style" w:cs="Bookman Old Style"/>
                        </w:rPr>
                        <w:t>20</w:t>
                      </w:r>
                      <w:r w:rsidR="008954F7">
                        <w:rPr>
                          <w:rFonts w:ascii="Bookman Old Style" w:hAnsi="Bookman Old Style" w:cs="Bookman Old Style"/>
                        </w:rPr>
                        <w:t>2</w:t>
                      </w:r>
                      <w:r w:rsidR="00890D0D">
                        <w:rPr>
                          <w:rFonts w:ascii="Bookman Old Style" w:hAnsi="Bookman Old Style" w:cs="Bookman Old Style"/>
                        </w:rPr>
                        <w:t>2</w:t>
                      </w:r>
                      <w:r w:rsidR="00B25E93">
                        <w:rPr>
                          <w:rFonts w:ascii="Bookman Old Style" w:hAnsi="Bookman Old Style" w:cs="Bookman Old Style"/>
                        </w:rPr>
                        <w:t xml:space="preserve"> </w:t>
                      </w:r>
                      <w:r w:rsidR="00223F13">
                        <w:rPr>
                          <w:rFonts w:ascii="Bookman Old Style" w:hAnsi="Bookman Old Style" w:cs="Bookman Old Style"/>
                        </w:rPr>
                        <w:t>r.</w:t>
                      </w:r>
                    </w:p>
                  </w:txbxContent>
                </v:textbox>
              </v:shape>
            </w:pict>
          </mc:Fallback>
        </mc:AlternateContent>
      </w:r>
    </w:p>
    <w:p w14:paraId="4AADFB6D" w14:textId="77777777" w:rsidR="002374C8" w:rsidRDefault="007148E1" w:rsidP="00883F90">
      <w:pPr>
        <w:spacing w:after="0"/>
        <w:ind w:firstLine="708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Zwracam się z uprzejmą prośbą </w:t>
      </w:r>
      <w:r w:rsidR="008626A0">
        <w:rPr>
          <w:rFonts w:ascii="Bookman Old Style" w:hAnsi="Bookman Old Style" w:cs="Bookman Old Style"/>
          <w:sz w:val="24"/>
          <w:szCs w:val="24"/>
        </w:rPr>
        <w:t xml:space="preserve">o </w:t>
      </w:r>
      <w:r>
        <w:rPr>
          <w:rFonts w:ascii="Bookman Old Style" w:hAnsi="Bookman Old Style" w:cs="Bookman Old Style"/>
          <w:sz w:val="24"/>
          <w:szCs w:val="24"/>
        </w:rPr>
        <w:t>p</w:t>
      </w:r>
      <w:r w:rsidR="00B76295">
        <w:rPr>
          <w:rFonts w:ascii="Bookman Old Style" w:hAnsi="Bookman Old Style" w:cs="Bookman Old Style"/>
          <w:sz w:val="24"/>
          <w:szCs w:val="24"/>
        </w:rPr>
        <w:t>oinformowanie</w:t>
      </w:r>
      <w:r>
        <w:rPr>
          <w:rFonts w:ascii="Bookman Old Style" w:hAnsi="Bookman Old Style" w:cs="Bookman Old Style"/>
          <w:sz w:val="24"/>
          <w:szCs w:val="24"/>
        </w:rPr>
        <w:t xml:space="preserve"> w sposób zwyczajowo przyjęty na Państwa terenie hodowc</w:t>
      </w:r>
      <w:r w:rsidR="00B76295">
        <w:rPr>
          <w:rFonts w:ascii="Bookman Old Style" w:hAnsi="Bookman Old Style" w:cs="Bookman Old Style"/>
          <w:sz w:val="24"/>
          <w:szCs w:val="24"/>
        </w:rPr>
        <w:t>ów</w:t>
      </w:r>
      <w:r>
        <w:rPr>
          <w:rFonts w:ascii="Bookman Old Style" w:hAnsi="Bookman Old Style" w:cs="Bookman Old Style"/>
          <w:sz w:val="24"/>
          <w:szCs w:val="24"/>
        </w:rPr>
        <w:t xml:space="preserve"> zwierząt gospodarskich </w:t>
      </w:r>
      <w:r w:rsidR="006110FC">
        <w:rPr>
          <w:rFonts w:ascii="Bookman Old Style" w:hAnsi="Bookman Old Style" w:cs="Bookman Old Style"/>
          <w:sz w:val="24"/>
          <w:szCs w:val="24"/>
        </w:rPr>
        <w:t xml:space="preserve">   </w:t>
      </w:r>
      <w:r>
        <w:rPr>
          <w:rFonts w:ascii="Bookman Old Style" w:hAnsi="Bookman Old Style" w:cs="Bookman Old Style"/>
          <w:sz w:val="24"/>
          <w:szCs w:val="24"/>
        </w:rPr>
        <w:t xml:space="preserve">o </w:t>
      </w:r>
      <w:r w:rsidR="002374C8">
        <w:rPr>
          <w:rFonts w:ascii="Bookman Old Style" w:hAnsi="Bookman Old Style" w:cs="Bookman Old Style"/>
          <w:sz w:val="24"/>
          <w:szCs w:val="24"/>
        </w:rPr>
        <w:t>przeprowadzeniu przez Powiatowego Lekarza Weterynarii w Poddębicach następujących szkoleń:</w:t>
      </w:r>
    </w:p>
    <w:p w14:paraId="0F93530D" w14:textId="77777777" w:rsidR="000D6C66" w:rsidRPr="00E91A87" w:rsidRDefault="000D6C66" w:rsidP="00883F90">
      <w:pPr>
        <w:spacing w:after="0"/>
        <w:ind w:firstLine="708"/>
        <w:jc w:val="both"/>
        <w:rPr>
          <w:rFonts w:ascii="Bookman Old Style" w:hAnsi="Bookman Old Style" w:cs="Bookman Old Style"/>
          <w:b/>
          <w:sz w:val="24"/>
          <w:szCs w:val="24"/>
        </w:rPr>
      </w:pPr>
    </w:p>
    <w:p w14:paraId="21E5D405" w14:textId="77777777" w:rsidR="00B76295" w:rsidRPr="00E91A87" w:rsidRDefault="002374C8" w:rsidP="00175CB4">
      <w:pPr>
        <w:numPr>
          <w:ilvl w:val="0"/>
          <w:numId w:val="8"/>
        </w:numPr>
        <w:spacing w:after="0"/>
        <w:ind w:left="141" w:firstLine="141"/>
        <w:jc w:val="both"/>
        <w:rPr>
          <w:rFonts w:ascii="Bookman Old Style" w:hAnsi="Bookman Old Style" w:cs="Bookman Old Style"/>
          <w:bCs/>
          <w:sz w:val="24"/>
          <w:szCs w:val="24"/>
        </w:rPr>
      </w:pPr>
      <w:r w:rsidRPr="00E91A87">
        <w:rPr>
          <w:rFonts w:ascii="Bookman Old Style" w:hAnsi="Bookman Old Style" w:cs="Bookman Old Style"/>
          <w:b/>
          <w:sz w:val="24"/>
          <w:szCs w:val="24"/>
        </w:rPr>
        <w:t xml:space="preserve">Bezpłatnego </w:t>
      </w:r>
      <w:bookmarkStart w:id="0" w:name="_Hlk87291046"/>
      <w:r w:rsidRPr="00E91A87">
        <w:rPr>
          <w:rFonts w:ascii="Bookman Old Style" w:hAnsi="Bookman Old Style" w:cs="Bookman Old Style"/>
          <w:b/>
          <w:sz w:val="24"/>
          <w:szCs w:val="24"/>
        </w:rPr>
        <w:t xml:space="preserve">szkolenia teoretycznego </w:t>
      </w:r>
      <w:r w:rsidR="00B76295" w:rsidRPr="00E91A87">
        <w:rPr>
          <w:rFonts w:ascii="Bookman Old Style" w:hAnsi="Bookman Old Style" w:cs="Bookman Old Style"/>
          <w:b/>
          <w:sz w:val="24"/>
          <w:szCs w:val="24"/>
        </w:rPr>
        <w:t xml:space="preserve">dotyczącego uzyskania uprawnień do przeprowadzenia uboju zwierząt </w:t>
      </w:r>
      <w:r w:rsidR="00905802" w:rsidRPr="00E91A87">
        <w:rPr>
          <w:rFonts w:ascii="Bookman Old Style" w:hAnsi="Bookman Old Style" w:cs="Bookman Old Style"/>
          <w:b/>
          <w:sz w:val="24"/>
          <w:szCs w:val="24"/>
        </w:rPr>
        <w:t>na użytek własny</w:t>
      </w:r>
      <w:r w:rsidR="00905802" w:rsidRPr="00E91A87">
        <w:rPr>
          <w:rFonts w:ascii="Bookman Old Style" w:hAnsi="Bookman Old Style" w:cs="Bookman Old Style"/>
          <w:bCs/>
          <w:sz w:val="24"/>
          <w:szCs w:val="24"/>
        </w:rPr>
        <w:t xml:space="preserve"> </w:t>
      </w:r>
      <w:r w:rsidR="00E976F0" w:rsidRPr="00E91A87">
        <w:rPr>
          <w:rFonts w:ascii="Bookman Old Style" w:hAnsi="Bookman Old Style" w:cs="Bookman Old Style"/>
          <w:bCs/>
          <w:sz w:val="24"/>
          <w:szCs w:val="24"/>
        </w:rPr>
        <w:t xml:space="preserve">                 </w:t>
      </w:r>
      <w:bookmarkEnd w:id="0"/>
      <w:r w:rsidR="00E976F0" w:rsidRPr="00E91A87">
        <w:rPr>
          <w:rFonts w:ascii="Bookman Old Style" w:hAnsi="Bookman Old Style" w:cs="Bookman Old Style"/>
          <w:bCs/>
          <w:sz w:val="24"/>
          <w:szCs w:val="24"/>
        </w:rPr>
        <w:t>w</w:t>
      </w:r>
      <w:r w:rsidRPr="00E91A87">
        <w:rPr>
          <w:rFonts w:ascii="Bookman Old Style" w:hAnsi="Bookman Old Style" w:cs="Bookman Old Style"/>
          <w:bCs/>
          <w:sz w:val="24"/>
          <w:szCs w:val="24"/>
        </w:rPr>
        <w:t xml:space="preserve"> zakresie </w:t>
      </w:r>
      <w:r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rozporządzenia Rady </w:t>
      </w:r>
      <w:r w:rsidR="006110FC"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(WE) </w:t>
      </w:r>
      <w:r w:rsidRPr="00E91A87">
        <w:rPr>
          <w:rFonts w:ascii="Bookman Old Style" w:hAnsi="Bookman Old Style" w:cs="Bookman Old Style"/>
          <w:bCs/>
          <w:i/>
          <w:sz w:val="24"/>
          <w:szCs w:val="24"/>
        </w:rPr>
        <w:t>1099/2009</w:t>
      </w:r>
      <w:r w:rsidR="006110FC"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 z dnia 24 września 2009 r. w sprawie ochrony zwierząt podczas ich uśmiercania (Dz. Urz. UE L 303 </w:t>
      </w:r>
      <w:r w:rsidR="00E976F0"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                </w:t>
      </w:r>
      <w:r w:rsidR="006110FC" w:rsidRPr="00E91A87">
        <w:rPr>
          <w:rFonts w:ascii="Bookman Old Style" w:hAnsi="Bookman Old Style" w:cs="Bookman Old Style"/>
          <w:bCs/>
          <w:i/>
          <w:sz w:val="24"/>
          <w:szCs w:val="24"/>
        </w:rPr>
        <w:t>z 18.11.2009, str. 1, z późn. zm.</w:t>
      </w:r>
      <w:r w:rsidR="006110FC" w:rsidRPr="00E91A87">
        <w:rPr>
          <w:rFonts w:ascii="Bookman Old Style" w:hAnsi="Bookman Old Style" w:cs="Bookman Old Style"/>
          <w:bCs/>
          <w:sz w:val="24"/>
          <w:szCs w:val="24"/>
        </w:rPr>
        <w:t xml:space="preserve">), </w:t>
      </w:r>
      <w:r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ustawy </w:t>
      </w:r>
      <w:r w:rsidR="006110FC"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z dnia 21 sierpnia 1997 r. </w:t>
      </w:r>
      <w:r w:rsidR="00E976F0"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                     </w:t>
      </w:r>
      <w:r w:rsidRPr="00E91A87">
        <w:rPr>
          <w:rFonts w:ascii="Bookman Old Style" w:hAnsi="Bookman Old Style" w:cs="Bookman Old Style"/>
          <w:bCs/>
          <w:i/>
          <w:sz w:val="24"/>
          <w:szCs w:val="24"/>
        </w:rPr>
        <w:t>o ochronie zwierząt</w:t>
      </w:r>
      <w:r w:rsidR="006110FC"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 (t.j. Dz.U. z 20</w:t>
      </w:r>
      <w:r w:rsidR="00E976F0" w:rsidRPr="00E91A87">
        <w:rPr>
          <w:rFonts w:ascii="Bookman Old Style" w:hAnsi="Bookman Old Style" w:cs="Bookman Old Style"/>
          <w:bCs/>
          <w:i/>
          <w:sz w:val="24"/>
          <w:szCs w:val="24"/>
        </w:rPr>
        <w:t>20</w:t>
      </w:r>
      <w:r w:rsidR="006110FC"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 r. poz. </w:t>
      </w:r>
      <w:r w:rsidR="00E976F0" w:rsidRPr="00E91A87">
        <w:rPr>
          <w:rFonts w:ascii="Bookman Old Style" w:hAnsi="Bookman Old Style" w:cs="Bookman Old Style"/>
          <w:bCs/>
          <w:i/>
          <w:sz w:val="24"/>
          <w:szCs w:val="24"/>
        </w:rPr>
        <w:t>638</w:t>
      </w:r>
      <w:r w:rsidR="00603AF2"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 z późn. zm.</w:t>
      </w:r>
      <w:r w:rsidR="006110FC" w:rsidRPr="00E91A87">
        <w:rPr>
          <w:rFonts w:ascii="Bookman Old Style" w:hAnsi="Bookman Old Style" w:cs="Bookman Old Style"/>
          <w:bCs/>
          <w:i/>
          <w:sz w:val="24"/>
          <w:szCs w:val="24"/>
        </w:rPr>
        <w:t>)</w:t>
      </w:r>
      <w:r w:rsidRPr="00E91A87">
        <w:rPr>
          <w:rFonts w:ascii="Bookman Old Style" w:hAnsi="Bookman Old Style" w:cs="Bookman Old Style"/>
          <w:bCs/>
          <w:sz w:val="24"/>
          <w:szCs w:val="24"/>
        </w:rPr>
        <w:t xml:space="preserve">, </w:t>
      </w:r>
      <w:r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rozporządzenia Ministra Rolnictwa i Rozwoju Wsi </w:t>
      </w:r>
      <w:r w:rsidR="006110FC" w:rsidRPr="00E91A87">
        <w:rPr>
          <w:rFonts w:ascii="Bookman Old Style" w:hAnsi="Bookman Old Style" w:cs="Bookman Old Style"/>
          <w:bCs/>
          <w:i/>
          <w:sz w:val="24"/>
          <w:szCs w:val="24"/>
        </w:rPr>
        <w:t xml:space="preserve">z dnia 12 marca 2018 r. zmieniającego rozporządzenie w sprawie kwalifikacji osób uprawnionych do zawodowego uboju oraz warunków i metod uboju i uśmiercania zwierząt (Dz. </w:t>
      </w:r>
      <w:r w:rsidR="003D4984" w:rsidRPr="00E91A87">
        <w:rPr>
          <w:rFonts w:ascii="Bookman Old Style" w:hAnsi="Bookman Old Style" w:cs="Bookman Old Style"/>
          <w:bCs/>
          <w:i/>
          <w:sz w:val="24"/>
          <w:szCs w:val="24"/>
        </w:rPr>
        <w:t>U. z 2018 r. poz. 539)</w:t>
      </w:r>
      <w:r w:rsidR="00B76295" w:rsidRPr="00E91A87">
        <w:rPr>
          <w:rFonts w:ascii="Bookman Old Style" w:hAnsi="Bookman Old Style" w:cs="Bookman Old Style"/>
          <w:bCs/>
          <w:i/>
          <w:sz w:val="24"/>
          <w:szCs w:val="24"/>
        </w:rPr>
        <w:t>.</w:t>
      </w:r>
    </w:p>
    <w:p w14:paraId="0903836F" w14:textId="77777777" w:rsidR="00B76295" w:rsidRPr="00E91A87" w:rsidRDefault="00B76295" w:rsidP="00B76295">
      <w:pPr>
        <w:spacing w:after="0"/>
        <w:ind w:left="282"/>
        <w:jc w:val="both"/>
        <w:rPr>
          <w:rFonts w:ascii="Bookman Old Style" w:hAnsi="Bookman Old Style" w:cs="Bookman Old Style"/>
          <w:b/>
          <w:sz w:val="24"/>
          <w:szCs w:val="24"/>
        </w:rPr>
      </w:pPr>
    </w:p>
    <w:p w14:paraId="66D5F4F7" w14:textId="77777777" w:rsidR="00633940" w:rsidRPr="00E91A87" w:rsidRDefault="008954F7" w:rsidP="00633940">
      <w:pPr>
        <w:numPr>
          <w:ilvl w:val="0"/>
          <w:numId w:val="8"/>
        </w:numPr>
        <w:spacing w:after="0" w:line="360" w:lineRule="auto"/>
        <w:ind w:left="567"/>
        <w:jc w:val="both"/>
        <w:rPr>
          <w:rFonts w:ascii="Bookman Old Style" w:hAnsi="Bookman Old Style" w:cs="Bookman Old Style"/>
          <w:b/>
          <w:sz w:val="24"/>
          <w:szCs w:val="24"/>
        </w:rPr>
      </w:pPr>
      <w:r w:rsidRPr="00E91A87">
        <w:rPr>
          <w:rFonts w:ascii="Bookman Old Style" w:hAnsi="Bookman Old Style" w:cs="Times New Roman"/>
          <w:b/>
          <w:sz w:val="24"/>
          <w:szCs w:val="24"/>
        </w:rPr>
        <w:t>Bezpłatnego szkolenia w zakresie postępowania ze zwierzętami przy ich uboju z konieczności poza rzeźnią.</w:t>
      </w:r>
    </w:p>
    <w:p w14:paraId="3923980C" w14:textId="77777777" w:rsidR="00315736" w:rsidRDefault="00315736" w:rsidP="008954F7">
      <w:pPr>
        <w:spacing w:after="0" w:line="360" w:lineRule="auto"/>
        <w:jc w:val="both"/>
        <w:rPr>
          <w:rFonts w:ascii="Bookman Old Style" w:hAnsi="Bookman Old Style" w:cs="Bookman Old Style"/>
          <w:b/>
          <w:sz w:val="24"/>
          <w:szCs w:val="24"/>
        </w:rPr>
      </w:pPr>
    </w:p>
    <w:p w14:paraId="258CE8EA" w14:textId="77777777" w:rsidR="008954F7" w:rsidRPr="00E91A87" w:rsidRDefault="00315736" w:rsidP="008954F7">
      <w:pPr>
        <w:spacing w:after="0" w:line="360" w:lineRule="auto"/>
        <w:jc w:val="both"/>
        <w:rPr>
          <w:rFonts w:ascii="Bookman Old Style" w:hAnsi="Bookman Old Style" w:cs="Bookman Old Style"/>
          <w:bCs/>
          <w:sz w:val="24"/>
          <w:szCs w:val="24"/>
        </w:rPr>
      </w:pPr>
      <w:r w:rsidRPr="00E91A87">
        <w:rPr>
          <w:rFonts w:ascii="Bookman Old Style" w:hAnsi="Bookman Old Style" w:cs="Bookman Old Style"/>
          <w:bCs/>
          <w:sz w:val="24"/>
          <w:szCs w:val="24"/>
        </w:rPr>
        <w:t>W/w</w:t>
      </w:r>
      <w:r w:rsidR="008954F7" w:rsidRPr="00E91A87">
        <w:rPr>
          <w:rFonts w:ascii="Bookman Old Style" w:hAnsi="Bookman Old Style" w:cs="Bookman Old Style"/>
          <w:bCs/>
          <w:sz w:val="24"/>
          <w:szCs w:val="24"/>
        </w:rPr>
        <w:t xml:space="preserve"> szkolenie jest również skierowane do przewoźników zwierząt.</w:t>
      </w:r>
    </w:p>
    <w:p w14:paraId="29D029B5" w14:textId="77777777" w:rsidR="00633940" w:rsidRDefault="00633940" w:rsidP="008954F7">
      <w:pPr>
        <w:spacing w:after="0" w:line="360" w:lineRule="auto"/>
        <w:jc w:val="both"/>
        <w:rPr>
          <w:rFonts w:ascii="Bookman Old Style" w:hAnsi="Bookman Old Style" w:cs="Bookman Old Style"/>
          <w:b/>
          <w:sz w:val="24"/>
          <w:szCs w:val="24"/>
        </w:rPr>
      </w:pPr>
    </w:p>
    <w:p w14:paraId="31DCD048" w14:textId="77777777" w:rsidR="00315736" w:rsidRPr="008756D7" w:rsidRDefault="00633940" w:rsidP="00B76295">
      <w:pPr>
        <w:numPr>
          <w:ilvl w:val="0"/>
          <w:numId w:val="8"/>
        </w:numPr>
        <w:spacing w:after="0" w:line="360" w:lineRule="auto"/>
        <w:ind w:left="567"/>
        <w:jc w:val="both"/>
        <w:rPr>
          <w:rFonts w:ascii="Bookman Old Style" w:hAnsi="Bookman Old Style" w:cs="Bookman Old Style"/>
          <w:bCs/>
          <w:sz w:val="24"/>
          <w:szCs w:val="24"/>
        </w:rPr>
      </w:pPr>
      <w:r w:rsidRPr="00E91A87">
        <w:rPr>
          <w:rFonts w:ascii="Bookman Old Style" w:hAnsi="Bookman Old Style" w:cs="Bookman Old Style"/>
          <w:bCs/>
          <w:sz w:val="24"/>
          <w:szCs w:val="24"/>
        </w:rPr>
        <w:t xml:space="preserve">Jednocześnie dla osób zainteresowanych zostanie poruszona tematyka aktualnej sytuacji epizootycznej w zakresie afrykańskiego pomoru świń </w:t>
      </w:r>
      <w:r w:rsidRPr="00E91A87">
        <w:rPr>
          <w:rFonts w:ascii="Bookman Old Style" w:hAnsi="Bookman Old Style" w:cs="Bookman Old Style"/>
          <w:bCs/>
          <w:sz w:val="24"/>
          <w:szCs w:val="24"/>
        </w:rPr>
        <w:lastRenderedPageBreak/>
        <w:t xml:space="preserve">oraz ptasiej grypy a także obowiązujących wymogów bioasekuracji </w:t>
      </w:r>
      <w:r w:rsidR="008756D7">
        <w:rPr>
          <w:rFonts w:ascii="Bookman Old Style" w:hAnsi="Bookman Old Style" w:cs="Bookman Old Style"/>
          <w:bCs/>
          <w:sz w:val="24"/>
          <w:szCs w:val="24"/>
        </w:rPr>
        <w:t xml:space="preserve">                  </w:t>
      </w:r>
      <w:r w:rsidRPr="00E91A87">
        <w:rPr>
          <w:rFonts w:ascii="Bookman Old Style" w:hAnsi="Bookman Old Style" w:cs="Bookman Old Style"/>
          <w:bCs/>
          <w:sz w:val="24"/>
          <w:szCs w:val="24"/>
        </w:rPr>
        <w:t>w kontekście nowych aktów prawnych dla gospodarstw utrzymujących trzodę chlewną oraz drób.</w:t>
      </w:r>
    </w:p>
    <w:p w14:paraId="7F2F3797" w14:textId="77777777" w:rsidR="00151E06" w:rsidRDefault="00151E06" w:rsidP="00214BDD">
      <w:pPr>
        <w:spacing w:after="0"/>
        <w:jc w:val="both"/>
        <w:rPr>
          <w:rFonts w:ascii="Bookman Old Style" w:hAnsi="Bookman Old Style" w:cs="Bookman Old Style"/>
          <w:b/>
          <w:sz w:val="24"/>
          <w:szCs w:val="24"/>
        </w:rPr>
      </w:pPr>
    </w:p>
    <w:p w14:paraId="5174891A" w14:textId="77777777" w:rsidR="00B76295" w:rsidRPr="00B76295" w:rsidRDefault="00214BDD" w:rsidP="00214BDD">
      <w:pPr>
        <w:spacing w:after="0"/>
        <w:jc w:val="both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t>P</w:t>
      </w:r>
      <w:r w:rsidR="008954F7">
        <w:rPr>
          <w:rFonts w:ascii="Bookman Old Style" w:hAnsi="Bookman Old Style" w:cs="Bookman Old Style"/>
          <w:b/>
          <w:sz w:val="24"/>
          <w:szCs w:val="24"/>
        </w:rPr>
        <w:t xml:space="preserve">rzedmiotowe szkolenia odbędą się </w:t>
      </w:r>
      <w:r>
        <w:rPr>
          <w:rFonts w:ascii="Bookman Old Style" w:hAnsi="Bookman Old Style" w:cs="Bookman Old Style"/>
          <w:b/>
          <w:sz w:val="24"/>
          <w:szCs w:val="24"/>
        </w:rPr>
        <w:t xml:space="preserve">dnia 6 kwietnia 2022 r. </w:t>
      </w:r>
      <w:r w:rsidR="00401DE8" w:rsidRPr="00B76295">
        <w:rPr>
          <w:rFonts w:ascii="Bookman Old Style" w:hAnsi="Bookman Old Style" w:cs="Bookman Old Style"/>
          <w:b/>
          <w:sz w:val="24"/>
          <w:szCs w:val="24"/>
        </w:rPr>
        <w:t>o godz. 1</w:t>
      </w:r>
      <w:bookmarkStart w:id="1" w:name="_Hlk87291265"/>
      <w:r>
        <w:rPr>
          <w:rFonts w:ascii="Bookman Old Style" w:hAnsi="Bookman Old Style" w:cs="Bookman Old Style"/>
          <w:b/>
          <w:sz w:val="24"/>
          <w:szCs w:val="24"/>
        </w:rPr>
        <w:t>1</w:t>
      </w:r>
      <w:r w:rsidR="00401DE8" w:rsidRPr="00B76295">
        <w:rPr>
          <w:rFonts w:ascii="Bookman Old Style" w:hAnsi="Bookman Old Style" w:cs="Bookman Old Style"/>
          <w:b/>
          <w:sz w:val="24"/>
          <w:szCs w:val="24"/>
        </w:rPr>
        <w:t>.00 w Sali Konferencyjnej Starostwa Powiatowego w Poddębicach</w:t>
      </w:r>
      <w:r>
        <w:rPr>
          <w:rFonts w:ascii="Bookman Old Style" w:hAnsi="Bookman Old Style" w:cs="Bookman Old Style"/>
          <w:b/>
          <w:sz w:val="24"/>
          <w:szCs w:val="24"/>
        </w:rPr>
        <w:t>.</w:t>
      </w:r>
      <w:bookmarkEnd w:id="1"/>
    </w:p>
    <w:p w14:paraId="7EBC7DFD" w14:textId="77777777" w:rsidR="00151E06" w:rsidRDefault="00151E06" w:rsidP="000D6C66">
      <w:pPr>
        <w:spacing w:after="0"/>
        <w:jc w:val="both"/>
        <w:rPr>
          <w:rFonts w:ascii="Bookman Old Style" w:hAnsi="Bookman Old Style" w:cs="Bookman Old Style"/>
          <w:b/>
          <w:sz w:val="24"/>
          <w:szCs w:val="24"/>
        </w:rPr>
      </w:pPr>
    </w:p>
    <w:p w14:paraId="203A410F" w14:textId="77777777" w:rsidR="004A7452" w:rsidRDefault="00214BDD" w:rsidP="000D6C66">
      <w:pPr>
        <w:spacing w:after="0"/>
        <w:jc w:val="both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t>O</w:t>
      </w:r>
      <w:r w:rsidR="00401DE8" w:rsidRPr="00643138">
        <w:rPr>
          <w:rFonts w:ascii="Bookman Old Style" w:hAnsi="Bookman Old Style" w:cs="Bookman Old Style"/>
          <w:b/>
          <w:sz w:val="24"/>
          <w:szCs w:val="24"/>
        </w:rPr>
        <w:t>soby zainteresowane prosimy o dokonanie zgłoszeń drogą telefoniczną na numer</w:t>
      </w:r>
      <w:r w:rsidR="00643138" w:rsidRPr="00643138">
        <w:rPr>
          <w:rFonts w:ascii="Bookman Old Style" w:hAnsi="Bookman Old Style" w:cs="Bookman Old Style"/>
          <w:b/>
          <w:sz w:val="24"/>
          <w:szCs w:val="24"/>
        </w:rPr>
        <w:t>:</w:t>
      </w:r>
      <w:r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401DE8" w:rsidRPr="00643138">
        <w:rPr>
          <w:rFonts w:ascii="Bookman Old Style" w:hAnsi="Bookman Old Style" w:cs="Bookman Old Style"/>
          <w:b/>
          <w:sz w:val="24"/>
          <w:szCs w:val="24"/>
        </w:rPr>
        <w:t xml:space="preserve">43 678 </w:t>
      </w:r>
      <w:r w:rsidR="00643138" w:rsidRPr="00643138">
        <w:rPr>
          <w:rFonts w:ascii="Bookman Old Style" w:hAnsi="Bookman Old Style" w:cs="Bookman Old Style"/>
          <w:b/>
          <w:sz w:val="24"/>
          <w:szCs w:val="24"/>
        </w:rPr>
        <w:t>90 95</w:t>
      </w:r>
      <w:r w:rsidR="00643138">
        <w:rPr>
          <w:rFonts w:ascii="Bookman Old Style" w:hAnsi="Bookman Old Style" w:cs="Bookman Old Style"/>
          <w:b/>
          <w:sz w:val="24"/>
          <w:szCs w:val="24"/>
        </w:rPr>
        <w:t xml:space="preserve"> bądź drogą</w:t>
      </w:r>
      <w:r w:rsidR="00401DE8">
        <w:rPr>
          <w:rFonts w:ascii="Bookman Old Style" w:hAnsi="Bookman Old Style" w:cs="Bookman Old Style"/>
          <w:b/>
          <w:sz w:val="24"/>
          <w:szCs w:val="24"/>
        </w:rPr>
        <w:t xml:space="preserve"> mailową na adres</w:t>
      </w:r>
      <w:r w:rsidR="00643138">
        <w:rPr>
          <w:rFonts w:ascii="Bookman Old Style" w:hAnsi="Bookman Old Style" w:cs="Bookman Old Style"/>
          <w:b/>
          <w:sz w:val="24"/>
          <w:szCs w:val="24"/>
        </w:rPr>
        <w:t>:</w:t>
      </w:r>
      <w:r w:rsidR="00401DE8">
        <w:rPr>
          <w:rFonts w:ascii="Bookman Old Style" w:hAnsi="Bookman Old Style" w:cs="Bookman Old Style"/>
          <w:b/>
          <w:sz w:val="24"/>
          <w:szCs w:val="24"/>
        </w:rPr>
        <w:t xml:space="preserve"> </w:t>
      </w:r>
      <w:hyperlink r:id="rId7" w:history="1">
        <w:r w:rsidR="00643138" w:rsidRPr="005A4B8F">
          <w:rPr>
            <w:rStyle w:val="Hipercze"/>
            <w:rFonts w:ascii="Bookman Old Style" w:hAnsi="Bookman Old Style" w:cs="Bookman Old Style"/>
            <w:b/>
            <w:sz w:val="24"/>
            <w:szCs w:val="24"/>
          </w:rPr>
          <w:t>poddebice.piw@wetgiw.gov.pl</w:t>
        </w:r>
      </w:hyperlink>
      <w:r w:rsidR="00643138">
        <w:rPr>
          <w:rFonts w:ascii="Bookman Old Style" w:hAnsi="Bookman Old Style" w:cs="Bookman Old Style"/>
          <w:b/>
          <w:sz w:val="24"/>
          <w:szCs w:val="24"/>
        </w:rPr>
        <w:t>.</w:t>
      </w:r>
      <w:r w:rsidR="00401DE8">
        <w:rPr>
          <w:rFonts w:ascii="Bookman Old Style" w:hAnsi="Bookman Old Style" w:cs="Bookman Old Style"/>
          <w:b/>
          <w:sz w:val="24"/>
          <w:szCs w:val="24"/>
        </w:rPr>
        <w:t xml:space="preserve"> </w:t>
      </w:r>
    </w:p>
    <w:p w14:paraId="75DE9085" w14:textId="77777777" w:rsidR="00315736" w:rsidRDefault="00315736" w:rsidP="000D6C66">
      <w:pPr>
        <w:spacing w:after="0"/>
        <w:jc w:val="both"/>
        <w:rPr>
          <w:rFonts w:ascii="Bookman Old Style" w:hAnsi="Bookman Old Style" w:cs="Bookman Old Style"/>
          <w:sz w:val="24"/>
          <w:szCs w:val="24"/>
        </w:rPr>
      </w:pPr>
    </w:p>
    <w:p w14:paraId="765B47BB" w14:textId="77777777" w:rsidR="00793E09" w:rsidRPr="00B76295" w:rsidRDefault="00643138" w:rsidP="000D6C66">
      <w:pPr>
        <w:spacing w:after="0"/>
        <w:jc w:val="both"/>
        <w:rPr>
          <w:rFonts w:ascii="Bookman Old Style" w:hAnsi="Bookman Old Style" w:cs="Bookman Old Style"/>
          <w:sz w:val="24"/>
          <w:szCs w:val="24"/>
        </w:rPr>
      </w:pPr>
      <w:r w:rsidRPr="00B76295">
        <w:rPr>
          <w:rFonts w:ascii="Bookman Old Style" w:hAnsi="Bookman Old Style" w:cs="Bookman Old Style"/>
          <w:sz w:val="24"/>
          <w:szCs w:val="24"/>
        </w:rPr>
        <w:t xml:space="preserve">Każdy uczestnik </w:t>
      </w:r>
      <w:r w:rsidR="00050165" w:rsidRPr="00B76295">
        <w:rPr>
          <w:rFonts w:ascii="Bookman Old Style" w:hAnsi="Bookman Old Style" w:cs="Bookman Old Style"/>
          <w:sz w:val="24"/>
          <w:szCs w:val="24"/>
        </w:rPr>
        <w:t xml:space="preserve">za wydanie zaświadczenia potwierdzającego odbycie </w:t>
      </w:r>
      <w:r w:rsidR="008954F7">
        <w:rPr>
          <w:rFonts w:ascii="Bookman Old Style" w:hAnsi="Bookman Old Style" w:cs="Bookman Old Style"/>
          <w:sz w:val="24"/>
          <w:szCs w:val="24"/>
        </w:rPr>
        <w:t xml:space="preserve">szkolenia teoretycznego dotyczącego uprawnień do przeprowadzenia uboju zwierząt na użytek własny </w:t>
      </w:r>
      <w:r w:rsidR="00F66BA8">
        <w:rPr>
          <w:rFonts w:ascii="Bookman Old Style" w:hAnsi="Bookman Old Style" w:cs="Bookman Old Style"/>
          <w:sz w:val="24"/>
          <w:szCs w:val="24"/>
        </w:rPr>
        <w:t xml:space="preserve">musi </w:t>
      </w:r>
      <w:r w:rsidRPr="00B76295">
        <w:rPr>
          <w:rFonts w:ascii="Bookman Old Style" w:hAnsi="Bookman Old Style" w:cs="Bookman Old Style"/>
          <w:sz w:val="24"/>
          <w:szCs w:val="24"/>
        </w:rPr>
        <w:t xml:space="preserve">dokonać opłaty administracyjnej </w:t>
      </w:r>
      <w:r w:rsidR="00F66BA8">
        <w:rPr>
          <w:rFonts w:ascii="Bookman Old Style" w:hAnsi="Bookman Old Style" w:cs="Bookman Old Style"/>
          <w:sz w:val="24"/>
          <w:szCs w:val="24"/>
        </w:rPr>
        <w:t xml:space="preserve">                          </w:t>
      </w:r>
      <w:r w:rsidR="00050165" w:rsidRPr="00B76295">
        <w:rPr>
          <w:rFonts w:ascii="Bookman Old Style" w:hAnsi="Bookman Old Style" w:cs="Bookman Old Style"/>
          <w:sz w:val="24"/>
          <w:szCs w:val="24"/>
        </w:rPr>
        <w:t xml:space="preserve">w wysokości 17 zł </w:t>
      </w:r>
      <w:r w:rsidRPr="00B76295">
        <w:rPr>
          <w:rFonts w:ascii="Bookman Old Style" w:hAnsi="Bookman Old Style" w:cs="Bookman Old Style"/>
          <w:sz w:val="24"/>
          <w:szCs w:val="24"/>
        </w:rPr>
        <w:t>(słownie: siedemnaście złotych) na konto Urzędu Miejskiego w Poddębicach nr konta 87 9263 0000 0000 0013 2000 0005.</w:t>
      </w:r>
    </w:p>
    <w:p w14:paraId="26DBD63C" w14:textId="77777777" w:rsidR="008756D7" w:rsidRDefault="008756D7" w:rsidP="00751132">
      <w:pPr>
        <w:spacing w:after="0" w:line="360" w:lineRule="auto"/>
        <w:ind w:left="4956"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14:paraId="5AB674AB" w14:textId="77777777" w:rsidR="008756D7" w:rsidRDefault="00632657" w:rsidP="006D0034">
      <w:pPr>
        <w:spacing w:after="0" w:line="360" w:lineRule="auto"/>
        <w:ind w:left="4956" w:firstLine="708"/>
        <w:jc w:val="both"/>
        <w:rPr>
          <w:rFonts w:ascii="Bookman Old Style" w:hAnsi="Bookman Old Style" w:cs="Times New Roman"/>
          <w:sz w:val="24"/>
          <w:szCs w:val="24"/>
        </w:rPr>
      </w:pPr>
      <w:r w:rsidRPr="00632657">
        <w:rPr>
          <w:rFonts w:ascii="Bookman Old Style" w:hAnsi="Bookman Old Style" w:cs="Times New Roman"/>
          <w:sz w:val="24"/>
          <w:szCs w:val="24"/>
        </w:rPr>
        <w:t>Z poważaniem</w:t>
      </w:r>
    </w:p>
    <w:p w14:paraId="24A698CB" w14:textId="77777777" w:rsidR="006D0034" w:rsidRDefault="006D0034" w:rsidP="006D0034">
      <w:pPr>
        <w:spacing w:after="0" w:line="360" w:lineRule="auto"/>
        <w:ind w:left="4248" w:firstLine="708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  <w:t xml:space="preserve">Powiatowy Lekarz Weterynarii </w:t>
      </w:r>
    </w:p>
    <w:p w14:paraId="264060F7" w14:textId="77777777" w:rsidR="006D0034" w:rsidRPr="00632657" w:rsidRDefault="006D0034" w:rsidP="006D0034">
      <w:pPr>
        <w:spacing w:after="0" w:line="360" w:lineRule="auto"/>
        <w:ind w:left="4956" w:firstLine="708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w Poddębicach</w:t>
      </w:r>
    </w:p>
    <w:p w14:paraId="0ED4A692" w14:textId="77777777" w:rsidR="006D0034" w:rsidRDefault="006D0034" w:rsidP="006D0034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  <w:t>Teresa Kutzner</w:t>
      </w:r>
    </w:p>
    <w:p w14:paraId="0F06E36B" w14:textId="77777777" w:rsidR="00214BDD" w:rsidRDefault="00214BDD" w:rsidP="00315736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</w:p>
    <w:p w14:paraId="164F3213" w14:textId="77777777" w:rsidR="00214BDD" w:rsidRDefault="00214BDD" w:rsidP="00315736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</w:p>
    <w:p w14:paraId="6C2070E4" w14:textId="77777777" w:rsidR="00214BDD" w:rsidRDefault="00214BDD" w:rsidP="00315736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</w:p>
    <w:p w14:paraId="3397BC16" w14:textId="77777777" w:rsidR="00214BDD" w:rsidRDefault="00214BDD" w:rsidP="00315736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</w:p>
    <w:p w14:paraId="5F176923" w14:textId="77777777" w:rsidR="00214BDD" w:rsidRDefault="00214BDD" w:rsidP="00315736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</w:p>
    <w:p w14:paraId="2029590E" w14:textId="77777777" w:rsidR="00632657" w:rsidRPr="008756D7" w:rsidRDefault="00562C63" w:rsidP="00562C63">
      <w:pPr>
        <w:spacing w:after="0"/>
        <w:jc w:val="both"/>
        <w:rPr>
          <w:rFonts w:ascii="Bookman Old Style" w:hAnsi="Bookman Old Style" w:cs="Times New Roman"/>
          <w:sz w:val="20"/>
          <w:szCs w:val="20"/>
          <w:u w:val="single"/>
        </w:rPr>
      </w:pPr>
      <w:r w:rsidRPr="008756D7">
        <w:rPr>
          <w:rFonts w:ascii="Bookman Old Style" w:hAnsi="Bookman Old Style" w:cs="Times New Roman"/>
          <w:sz w:val="20"/>
          <w:szCs w:val="20"/>
          <w:u w:val="single"/>
        </w:rPr>
        <w:t>Rozdzielnik:</w:t>
      </w:r>
    </w:p>
    <w:p w14:paraId="6D4A32CB" w14:textId="77777777" w:rsidR="00562C63" w:rsidRPr="008756D7" w:rsidRDefault="00562C63" w:rsidP="00562C63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>Starostwo Powiatowe w Poddębicach;</w:t>
      </w:r>
    </w:p>
    <w:p w14:paraId="528B853D" w14:textId="77777777" w:rsidR="00562C63" w:rsidRPr="008756D7" w:rsidRDefault="00562C63" w:rsidP="00562C63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 xml:space="preserve">Urząd Miasta </w:t>
      </w:r>
      <w:r w:rsidR="00B76295" w:rsidRPr="008756D7">
        <w:rPr>
          <w:rFonts w:ascii="Bookman Old Style" w:hAnsi="Bookman Old Style" w:cs="Times New Roman"/>
          <w:sz w:val="20"/>
          <w:szCs w:val="20"/>
        </w:rPr>
        <w:t xml:space="preserve">i Gminy </w:t>
      </w:r>
      <w:r w:rsidRPr="008756D7">
        <w:rPr>
          <w:rFonts w:ascii="Bookman Old Style" w:hAnsi="Bookman Old Style" w:cs="Times New Roman"/>
          <w:sz w:val="20"/>
          <w:szCs w:val="20"/>
        </w:rPr>
        <w:t>w Poddębicach;</w:t>
      </w:r>
    </w:p>
    <w:p w14:paraId="4D8359CA" w14:textId="77777777" w:rsidR="00562C63" w:rsidRPr="008756D7" w:rsidRDefault="00562C63" w:rsidP="00562C63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>Urząd Miasta</w:t>
      </w:r>
      <w:r w:rsidR="00B76295" w:rsidRPr="008756D7">
        <w:rPr>
          <w:rFonts w:ascii="Bookman Old Style" w:hAnsi="Bookman Old Style" w:cs="Times New Roman"/>
          <w:sz w:val="20"/>
          <w:szCs w:val="20"/>
        </w:rPr>
        <w:t xml:space="preserve"> i Gminy </w:t>
      </w:r>
      <w:r w:rsidRPr="008756D7">
        <w:rPr>
          <w:rFonts w:ascii="Bookman Old Style" w:hAnsi="Bookman Old Style" w:cs="Times New Roman"/>
          <w:sz w:val="20"/>
          <w:szCs w:val="20"/>
        </w:rPr>
        <w:t>w Uniejowie;</w:t>
      </w:r>
    </w:p>
    <w:p w14:paraId="4318720D" w14:textId="77777777" w:rsidR="00562C63" w:rsidRPr="008756D7" w:rsidRDefault="00562C63" w:rsidP="00562C63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>Urząd Gminy w Dalikowie;</w:t>
      </w:r>
    </w:p>
    <w:p w14:paraId="1BDC2422" w14:textId="77777777" w:rsidR="00562C63" w:rsidRPr="008756D7" w:rsidRDefault="00562C63" w:rsidP="00562C63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>Urząd Gminy w Pęczniewie;</w:t>
      </w:r>
    </w:p>
    <w:p w14:paraId="6762E3CC" w14:textId="77777777" w:rsidR="00562C63" w:rsidRPr="008756D7" w:rsidRDefault="00562C63" w:rsidP="00562C63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>Urząd Gminy w Wartkowicach;</w:t>
      </w:r>
    </w:p>
    <w:p w14:paraId="57C9F2D5" w14:textId="77777777" w:rsidR="00562C63" w:rsidRPr="008756D7" w:rsidRDefault="00562C63" w:rsidP="00562C63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>Urząd Gminy w Zadzimiu;</w:t>
      </w:r>
    </w:p>
    <w:p w14:paraId="7975BA87" w14:textId="77777777" w:rsidR="00562C63" w:rsidRPr="008756D7" w:rsidRDefault="00562C63" w:rsidP="00562C63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>Agencja R</w:t>
      </w:r>
      <w:r w:rsidR="00D91AC3" w:rsidRPr="008756D7">
        <w:rPr>
          <w:rFonts w:ascii="Bookman Old Style" w:hAnsi="Bookman Old Style" w:cs="Times New Roman"/>
          <w:sz w:val="20"/>
          <w:szCs w:val="20"/>
        </w:rPr>
        <w:t>estrukturyzacji i Modernizacji Rolnictwa Biuro Powiatowe w Poddębicach z/s w Bałdrzychowie;</w:t>
      </w:r>
    </w:p>
    <w:p w14:paraId="3481D57D" w14:textId="77777777" w:rsidR="00942D20" w:rsidRPr="008756D7" w:rsidRDefault="00D91AC3" w:rsidP="00942D20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>Ośrodek Doradztwa Rolniczego w Poddębicach;</w:t>
      </w:r>
    </w:p>
    <w:p w14:paraId="73E7ED68" w14:textId="77777777" w:rsidR="00D91AC3" w:rsidRPr="008756D7" w:rsidRDefault="00D91AC3" w:rsidP="00942D20">
      <w:pPr>
        <w:numPr>
          <w:ilvl w:val="0"/>
          <w:numId w:val="9"/>
        </w:num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8756D7">
        <w:rPr>
          <w:rFonts w:ascii="Bookman Old Style" w:hAnsi="Bookman Old Style" w:cs="Times New Roman"/>
          <w:sz w:val="20"/>
          <w:szCs w:val="20"/>
        </w:rPr>
        <w:t>Izba Rolnicza Województwa Łódzkiego Bi</w:t>
      </w:r>
      <w:r w:rsidR="008626A0" w:rsidRPr="008756D7">
        <w:rPr>
          <w:rFonts w:ascii="Bookman Old Style" w:hAnsi="Bookman Old Style" w:cs="Times New Roman"/>
          <w:sz w:val="20"/>
          <w:szCs w:val="20"/>
        </w:rPr>
        <w:t>u</w:t>
      </w:r>
      <w:r w:rsidRPr="008756D7">
        <w:rPr>
          <w:rFonts w:ascii="Bookman Old Style" w:hAnsi="Bookman Old Style" w:cs="Times New Roman"/>
          <w:sz w:val="20"/>
          <w:szCs w:val="20"/>
        </w:rPr>
        <w:t>ro Powiatowe w Poddębicach.</w:t>
      </w:r>
    </w:p>
    <w:sectPr w:rsidR="00D91AC3" w:rsidRPr="008756D7" w:rsidSect="0026325C">
      <w:footerReference w:type="default" r:id="rId8"/>
      <w:headerReference w:type="first" r:id="rId9"/>
      <w:footerReference w:type="first" r:id="rId10"/>
      <w:pgSz w:w="11906" w:h="16838"/>
      <w:pgMar w:top="1418" w:right="1274" w:bottom="1418" w:left="1701" w:header="737" w:footer="8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3972B" w14:textId="77777777" w:rsidR="00034E12" w:rsidRDefault="00034E1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7DF54B0" w14:textId="77777777" w:rsidR="00034E12" w:rsidRDefault="00034E1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045C" w14:textId="1E5A8667" w:rsidR="00E273D3" w:rsidRPr="00055F49" w:rsidRDefault="00F1076B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5818DC69" wp14:editId="1D4294FE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8255" r="10160" b="1206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AF15EC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14:paraId="62432F3C" w14:textId="77777777" w:rsidR="00CF4601" w:rsidRPr="00406AB1" w:rsidRDefault="00E273D3" w:rsidP="00CF4601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jc w:val="center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CF4601" w:rsidRPr="00CB51BE">
      <w:rPr>
        <w:rFonts w:ascii="Bookman Old Style" w:hAnsi="Bookman Old Style" w:cs="Bookman Old Style"/>
        <w:spacing w:val="20"/>
        <w:sz w:val="18"/>
        <w:szCs w:val="18"/>
      </w:rPr>
      <w:t>Powiatowy Inspektorat Weterynarii, ul. Mickiewicza 32, 99-200 Poddębice</w:t>
    </w:r>
  </w:p>
  <w:p w14:paraId="46780DB4" w14:textId="77777777" w:rsidR="00CF4601" w:rsidRDefault="00CF4601" w:rsidP="00CF4601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tel.:  (43) 678-90-95,  fax: (43) 678-91-50,  e-mail: </w:t>
    </w:r>
    <w:hyperlink r:id="rId3" w:history="1">
      <w:r w:rsidRPr="00CB51BE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poddebice.piw@wetgiw.gov.pl</w:t>
      </w:r>
    </w:hyperlink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</w:p>
  <w:p w14:paraId="06B2845E" w14:textId="77777777" w:rsidR="00CF4601" w:rsidRPr="00BF25AB" w:rsidRDefault="00CF4601" w:rsidP="00CF4601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>www.</w:t>
    </w:r>
    <w:r w:rsidRPr="00BF25AB">
      <w:rPr>
        <w:lang w:val="en-US"/>
      </w:rPr>
      <w:t xml:space="preserve"> </w:t>
    </w:r>
    <w:r>
      <w:rPr>
        <w:rFonts w:ascii="Bookman Old Style" w:hAnsi="Bookman Old Style" w:cs="Bookman Old Style"/>
        <w:sz w:val="18"/>
        <w:szCs w:val="18"/>
        <w:lang w:val="fr-FR"/>
      </w:rPr>
      <w:t>piwpoddebice.mojbip.pl</w:t>
    </w:r>
  </w:p>
  <w:p w14:paraId="098CB2B0" w14:textId="77777777" w:rsidR="00223F13" w:rsidRPr="00E273D3" w:rsidRDefault="00927D74" w:rsidP="00CF4601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905802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CA455" w14:textId="7A053358" w:rsidR="00864664" w:rsidRPr="00055F49" w:rsidRDefault="00F1076B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5C80F3C5" wp14:editId="1623E497">
              <wp:simplePos x="0" y="0"/>
              <wp:positionH relativeFrom="column">
                <wp:posOffset>-172085</wp:posOffset>
              </wp:positionH>
              <wp:positionV relativeFrom="paragraph">
                <wp:posOffset>88265</wp:posOffset>
              </wp:positionV>
              <wp:extent cx="811530" cy="641350"/>
              <wp:effectExtent l="0" t="6985" r="13970" b="8890"/>
              <wp:wrapNone/>
              <wp:docPr id="1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2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6C7040" id="Group 7" o:spid="_x0000_s1026" style="position:absolute;margin-left:-13.55pt;margin-top:6.95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663911D7" w14:textId="77777777" w:rsidR="00871669" w:rsidRPr="00406AB1" w:rsidRDefault="00FF4C7C" w:rsidP="00CB51BE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jc w:val="center"/>
      <w:rPr>
        <w:rFonts w:ascii="Bookman Old Style" w:hAnsi="Bookman Old Style" w:cs="Bookman Old Style"/>
        <w:spacing w:val="20"/>
        <w:sz w:val="14"/>
        <w:szCs w:val="18"/>
      </w:rPr>
    </w:pPr>
    <w:r w:rsidRPr="00CB51BE">
      <w:rPr>
        <w:rFonts w:ascii="Bookman Old Style" w:hAnsi="Bookman Old Style" w:cs="Bookman Old Style"/>
        <w:spacing w:val="20"/>
        <w:sz w:val="18"/>
        <w:szCs w:val="18"/>
      </w:rPr>
      <w:t>Powiatowy</w:t>
    </w:r>
    <w:r w:rsidR="0055793B" w:rsidRPr="00CB51BE">
      <w:rPr>
        <w:rFonts w:ascii="Bookman Old Style" w:hAnsi="Bookman Old Style" w:cs="Bookman Old Style"/>
        <w:spacing w:val="20"/>
        <w:sz w:val="18"/>
        <w:szCs w:val="18"/>
      </w:rPr>
      <w:t xml:space="preserve"> Inspektorat Weterynarii</w:t>
    </w:r>
    <w:r w:rsidR="00CB51BE" w:rsidRPr="00CB51BE">
      <w:rPr>
        <w:rFonts w:ascii="Bookman Old Style" w:hAnsi="Bookman Old Style" w:cs="Bookman Old Style"/>
        <w:spacing w:val="20"/>
        <w:sz w:val="18"/>
        <w:szCs w:val="18"/>
      </w:rPr>
      <w:t>, ul. Mickiewicza 32, 99-200 Poddębice</w:t>
    </w:r>
  </w:p>
  <w:p w14:paraId="366E5174" w14:textId="77777777" w:rsidR="00BF25AB" w:rsidRDefault="00871669" w:rsidP="00CB51BE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 w:rsidR="00913002" w:rsidRPr="00CB51BE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CB51BE">
      <w:rPr>
        <w:rFonts w:ascii="Bookman Old Style" w:hAnsi="Bookman Old Style" w:cs="Bookman Old Style"/>
        <w:sz w:val="18"/>
        <w:szCs w:val="18"/>
        <w:lang w:val="fr-FR"/>
      </w:rPr>
      <w:t>(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43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678</w:t>
    </w:r>
    <w:r w:rsidRPr="00CB51BE">
      <w:rPr>
        <w:rFonts w:ascii="Bookman Old Style" w:hAnsi="Bookman Old Style" w:cs="Bookman Old Style"/>
        <w:sz w:val="18"/>
        <w:szCs w:val="18"/>
        <w:lang w:val="fr-FR"/>
      </w:rPr>
      <w:t>-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90</w:t>
    </w:r>
    <w:r w:rsidRPr="00CB51BE">
      <w:rPr>
        <w:rFonts w:ascii="Bookman Old Style" w:hAnsi="Bookman Old Style" w:cs="Bookman Old Style"/>
        <w:sz w:val="18"/>
        <w:szCs w:val="18"/>
        <w:lang w:val="fr-FR"/>
      </w:rPr>
      <w:t>-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95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913002" w:rsidRPr="00CB51BE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CB51BE">
      <w:rPr>
        <w:rFonts w:ascii="Bookman Old Style" w:hAnsi="Bookman Old Style" w:cs="Bookman Old Style"/>
        <w:sz w:val="18"/>
        <w:szCs w:val="18"/>
        <w:lang w:val="fr-FR"/>
      </w:rPr>
      <w:t>fax: (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43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678</w:t>
    </w:r>
    <w:r w:rsidRPr="00CB51BE">
      <w:rPr>
        <w:rFonts w:ascii="Bookman Old Style" w:hAnsi="Bookman Old Style" w:cs="Bookman Old Style"/>
        <w:sz w:val="18"/>
        <w:szCs w:val="18"/>
        <w:lang w:val="fr-FR"/>
      </w:rPr>
      <w:t>-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91</w:t>
    </w:r>
    <w:r w:rsidRPr="00CB51BE">
      <w:rPr>
        <w:rFonts w:ascii="Bookman Old Style" w:hAnsi="Bookman Old Style" w:cs="Bookman Old Style"/>
        <w:sz w:val="18"/>
        <w:szCs w:val="18"/>
        <w:lang w:val="fr-FR"/>
      </w:rPr>
      <w:t>-</w:t>
    </w:r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>50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913002" w:rsidRPr="00CB51BE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hyperlink r:id="rId3" w:history="1">
      <w:r w:rsidR="00F37AAB" w:rsidRPr="00CB51BE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poddebice.piw@wetgiw.gov.pl</w:t>
      </w:r>
    </w:hyperlink>
    <w:r w:rsidR="00F37AAB"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</w:p>
  <w:p w14:paraId="41379BA5" w14:textId="77777777" w:rsidR="00BF25AB" w:rsidRPr="00BF25AB" w:rsidRDefault="00F37AAB" w:rsidP="00BF25AB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>www.</w:t>
    </w:r>
    <w:r w:rsidR="00BF25AB" w:rsidRPr="00BF25AB">
      <w:rPr>
        <w:lang w:val="en-US"/>
      </w:rPr>
      <w:t xml:space="preserve"> </w:t>
    </w:r>
    <w:r w:rsidR="00BF25AB">
      <w:rPr>
        <w:rFonts w:ascii="Bookman Old Style" w:hAnsi="Bookman Old Style" w:cs="Bookman Old Style"/>
        <w:sz w:val="18"/>
        <w:szCs w:val="18"/>
        <w:lang w:val="fr-FR"/>
      </w:rPr>
      <w:t>piwpoddebice.mojbip.pl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B2086" w14:textId="77777777" w:rsidR="00034E12" w:rsidRDefault="00034E1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885A4CA" w14:textId="77777777" w:rsidR="00034E12" w:rsidRDefault="00034E1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C2B76" w14:textId="328B7326" w:rsidR="00871669" w:rsidRDefault="00F1076B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6704" behindDoc="0" locked="0" layoutInCell="1" allowOverlap="1" wp14:anchorId="4CCC8115" wp14:editId="3B86843A">
          <wp:simplePos x="0" y="0"/>
          <wp:positionH relativeFrom="column">
            <wp:posOffset>1142365</wp:posOffset>
          </wp:positionH>
          <wp:positionV relativeFrom="paragraph">
            <wp:posOffset>92710</wp:posOffset>
          </wp:positionV>
          <wp:extent cx="718820" cy="798195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6C3232" w14:textId="77777777" w:rsidR="00871669" w:rsidRPr="009771DD" w:rsidRDefault="000A70CD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48CE8A65" w14:textId="77777777" w:rsidR="00871669" w:rsidRDefault="00FF4C7C" w:rsidP="00076334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</w:t>
    </w:r>
    <w:r w:rsidR="0055793B">
      <w:rPr>
        <w:rFonts w:ascii="Times New Roman" w:hAnsi="Times New Roman" w:cs="Times New Roman"/>
        <w:sz w:val="24"/>
        <w:szCs w:val="24"/>
      </w:rPr>
      <w:t xml:space="preserve"> LEKARZ WETERYNARII</w:t>
    </w:r>
  </w:p>
  <w:p w14:paraId="36A0238D" w14:textId="77777777" w:rsidR="00871669" w:rsidRPr="0026325C" w:rsidRDefault="0026325C" w:rsidP="0026325C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PODDĘBICACH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06E95"/>
    <w:multiLevelType w:val="hybridMultilevel"/>
    <w:tmpl w:val="2DA0C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A38A1"/>
    <w:multiLevelType w:val="hybridMultilevel"/>
    <w:tmpl w:val="0E6A65D8"/>
    <w:lvl w:ilvl="0" w:tplc="E4703F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1F03A5D"/>
    <w:multiLevelType w:val="hybridMultilevel"/>
    <w:tmpl w:val="CF1E4552"/>
    <w:lvl w:ilvl="0" w:tplc="035C2F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38D0C7D"/>
    <w:multiLevelType w:val="hybridMultilevel"/>
    <w:tmpl w:val="C93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B56AB"/>
    <w:multiLevelType w:val="hybridMultilevel"/>
    <w:tmpl w:val="CE1A590A"/>
    <w:lvl w:ilvl="0" w:tplc="A89032D4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5" w15:restartNumberingAfterBreak="0">
    <w:nsid w:val="3A906B14"/>
    <w:multiLevelType w:val="hybridMultilevel"/>
    <w:tmpl w:val="4B7434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CD3515"/>
    <w:multiLevelType w:val="hybridMultilevel"/>
    <w:tmpl w:val="647AF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8050B"/>
    <w:multiLevelType w:val="hybridMultilevel"/>
    <w:tmpl w:val="99D05FA4"/>
    <w:lvl w:ilvl="0" w:tplc="3C34FED4">
      <w:start w:val="1"/>
      <w:numFmt w:val="decimal"/>
      <w:lvlText w:val="%1."/>
      <w:lvlJc w:val="left"/>
      <w:pPr>
        <w:ind w:left="532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58D715D"/>
    <w:multiLevelType w:val="hybridMultilevel"/>
    <w:tmpl w:val="6D2E16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EE"/>
    <w:rsid w:val="00002772"/>
    <w:rsid w:val="000138BC"/>
    <w:rsid w:val="00013ACE"/>
    <w:rsid w:val="00015422"/>
    <w:rsid w:val="00021871"/>
    <w:rsid w:val="0002329C"/>
    <w:rsid w:val="00032FBA"/>
    <w:rsid w:val="00034E12"/>
    <w:rsid w:val="00035213"/>
    <w:rsid w:val="00035DB8"/>
    <w:rsid w:val="00043E04"/>
    <w:rsid w:val="000470D4"/>
    <w:rsid w:val="00050165"/>
    <w:rsid w:val="0005184C"/>
    <w:rsid w:val="0005269F"/>
    <w:rsid w:val="00055F49"/>
    <w:rsid w:val="0005759F"/>
    <w:rsid w:val="00064931"/>
    <w:rsid w:val="00076334"/>
    <w:rsid w:val="00095C2B"/>
    <w:rsid w:val="000A12B0"/>
    <w:rsid w:val="000A28B2"/>
    <w:rsid w:val="000A33FA"/>
    <w:rsid w:val="000A70CD"/>
    <w:rsid w:val="000B3431"/>
    <w:rsid w:val="000B3FE0"/>
    <w:rsid w:val="000C4F12"/>
    <w:rsid w:val="000D51A1"/>
    <w:rsid w:val="000D6C66"/>
    <w:rsid w:val="000E28E4"/>
    <w:rsid w:val="000F7BC9"/>
    <w:rsid w:val="000F7E2E"/>
    <w:rsid w:val="00101766"/>
    <w:rsid w:val="00113E98"/>
    <w:rsid w:val="00116D81"/>
    <w:rsid w:val="00120D73"/>
    <w:rsid w:val="00131CF0"/>
    <w:rsid w:val="00132CB3"/>
    <w:rsid w:val="00132E8A"/>
    <w:rsid w:val="001347C5"/>
    <w:rsid w:val="00135ED7"/>
    <w:rsid w:val="00151E06"/>
    <w:rsid w:val="00153E3A"/>
    <w:rsid w:val="001615A4"/>
    <w:rsid w:val="001640F7"/>
    <w:rsid w:val="00175CB4"/>
    <w:rsid w:val="001771AA"/>
    <w:rsid w:val="00183046"/>
    <w:rsid w:val="001866FA"/>
    <w:rsid w:val="00197BAD"/>
    <w:rsid w:val="001A5D25"/>
    <w:rsid w:val="001C6B44"/>
    <w:rsid w:val="001C7BC4"/>
    <w:rsid w:val="001D05BB"/>
    <w:rsid w:val="001D7AEE"/>
    <w:rsid w:val="001F0826"/>
    <w:rsid w:val="001F3296"/>
    <w:rsid w:val="00205FED"/>
    <w:rsid w:val="00212E9C"/>
    <w:rsid w:val="00214BDD"/>
    <w:rsid w:val="00220682"/>
    <w:rsid w:val="00223F13"/>
    <w:rsid w:val="0023332D"/>
    <w:rsid w:val="002344AF"/>
    <w:rsid w:val="002374C8"/>
    <w:rsid w:val="00242CE8"/>
    <w:rsid w:val="0024483D"/>
    <w:rsid w:val="00247A6C"/>
    <w:rsid w:val="00252713"/>
    <w:rsid w:val="00254341"/>
    <w:rsid w:val="00261ACE"/>
    <w:rsid w:val="00262943"/>
    <w:rsid w:val="0026325C"/>
    <w:rsid w:val="00265ECC"/>
    <w:rsid w:val="002660AB"/>
    <w:rsid w:val="00271438"/>
    <w:rsid w:val="00277CBE"/>
    <w:rsid w:val="00283678"/>
    <w:rsid w:val="002A1292"/>
    <w:rsid w:val="002A5E2A"/>
    <w:rsid w:val="002B3DE1"/>
    <w:rsid w:val="002C6E8F"/>
    <w:rsid w:val="002D263E"/>
    <w:rsid w:val="002F041F"/>
    <w:rsid w:val="002F6BCB"/>
    <w:rsid w:val="002F6E16"/>
    <w:rsid w:val="0030220A"/>
    <w:rsid w:val="00304AC8"/>
    <w:rsid w:val="003063E8"/>
    <w:rsid w:val="003065F7"/>
    <w:rsid w:val="00312B2E"/>
    <w:rsid w:val="00315736"/>
    <w:rsid w:val="00322C6E"/>
    <w:rsid w:val="00330D75"/>
    <w:rsid w:val="00330FFE"/>
    <w:rsid w:val="003325F0"/>
    <w:rsid w:val="0033516A"/>
    <w:rsid w:val="00340195"/>
    <w:rsid w:val="00340B09"/>
    <w:rsid w:val="0034445C"/>
    <w:rsid w:val="00347DA1"/>
    <w:rsid w:val="00356EFF"/>
    <w:rsid w:val="00367F91"/>
    <w:rsid w:val="003725BA"/>
    <w:rsid w:val="00376536"/>
    <w:rsid w:val="003917D0"/>
    <w:rsid w:val="003B3F76"/>
    <w:rsid w:val="003C1211"/>
    <w:rsid w:val="003C16FA"/>
    <w:rsid w:val="003C1CCA"/>
    <w:rsid w:val="003C341C"/>
    <w:rsid w:val="003C4005"/>
    <w:rsid w:val="003C5935"/>
    <w:rsid w:val="003C6832"/>
    <w:rsid w:val="003D01B9"/>
    <w:rsid w:val="003D41E8"/>
    <w:rsid w:val="003D4984"/>
    <w:rsid w:val="003E4398"/>
    <w:rsid w:val="003E4A7B"/>
    <w:rsid w:val="003F63FA"/>
    <w:rsid w:val="004013E7"/>
    <w:rsid w:val="00401DE8"/>
    <w:rsid w:val="0040492C"/>
    <w:rsid w:val="004069CE"/>
    <w:rsid w:val="00406AB1"/>
    <w:rsid w:val="00410485"/>
    <w:rsid w:val="00413B3A"/>
    <w:rsid w:val="004149B9"/>
    <w:rsid w:val="00416816"/>
    <w:rsid w:val="004175BB"/>
    <w:rsid w:val="004234C6"/>
    <w:rsid w:val="00423B0A"/>
    <w:rsid w:val="00424B72"/>
    <w:rsid w:val="00424CD6"/>
    <w:rsid w:val="00425398"/>
    <w:rsid w:val="00430D2E"/>
    <w:rsid w:val="0043232D"/>
    <w:rsid w:val="00432CD6"/>
    <w:rsid w:val="00434D0A"/>
    <w:rsid w:val="00436F57"/>
    <w:rsid w:val="00443351"/>
    <w:rsid w:val="0045027C"/>
    <w:rsid w:val="004506B0"/>
    <w:rsid w:val="00452D4C"/>
    <w:rsid w:val="00453123"/>
    <w:rsid w:val="00455231"/>
    <w:rsid w:val="00457A0E"/>
    <w:rsid w:val="00457B35"/>
    <w:rsid w:val="0046018D"/>
    <w:rsid w:val="00462717"/>
    <w:rsid w:val="0046681A"/>
    <w:rsid w:val="00483767"/>
    <w:rsid w:val="00487EAC"/>
    <w:rsid w:val="004953EE"/>
    <w:rsid w:val="004A3015"/>
    <w:rsid w:val="004A7452"/>
    <w:rsid w:val="004C0879"/>
    <w:rsid w:val="004C0C1D"/>
    <w:rsid w:val="004D17A0"/>
    <w:rsid w:val="004D5980"/>
    <w:rsid w:val="004D6E65"/>
    <w:rsid w:val="004E0701"/>
    <w:rsid w:val="004E6748"/>
    <w:rsid w:val="004F44F6"/>
    <w:rsid w:val="004F5171"/>
    <w:rsid w:val="004F6591"/>
    <w:rsid w:val="00500B5F"/>
    <w:rsid w:val="00503216"/>
    <w:rsid w:val="00504701"/>
    <w:rsid w:val="00505286"/>
    <w:rsid w:val="005068F0"/>
    <w:rsid w:val="005069C7"/>
    <w:rsid w:val="00507A8D"/>
    <w:rsid w:val="0051217C"/>
    <w:rsid w:val="00516147"/>
    <w:rsid w:val="00520103"/>
    <w:rsid w:val="005239C4"/>
    <w:rsid w:val="005266AD"/>
    <w:rsid w:val="005269A0"/>
    <w:rsid w:val="005274CF"/>
    <w:rsid w:val="005279EB"/>
    <w:rsid w:val="005341A6"/>
    <w:rsid w:val="0054341C"/>
    <w:rsid w:val="00547668"/>
    <w:rsid w:val="0055023F"/>
    <w:rsid w:val="0055164D"/>
    <w:rsid w:val="0055283B"/>
    <w:rsid w:val="00555627"/>
    <w:rsid w:val="0055793B"/>
    <w:rsid w:val="00562C63"/>
    <w:rsid w:val="005744DF"/>
    <w:rsid w:val="005777C6"/>
    <w:rsid w:val="00587041"/>
    <w:rsid w:val="00587786"/>
    <w:rsid w:val="00590516"/>
    <w:rsid w:val="005A4265"/>
    <w:rsid w:val="005A63E4"/>
    <w:rsid w:val="005C4FE5"/>
    <w:rsid w:val="005C647F"/>
    <w:rsid w:val="005C67B2"/>
    <w:rsid w:val="005E3C78"/>
    <w:rsid w:val="005E7C7E"/>
    <w:rsid w:val="006001AE"/>
    <w:rsid w:val="00603AF2"/>
    <w:rsid w:val="00604806"/>
    <w:rsid w:val="0061073C"/>
    <w:rsid w:val="006110FC"/>
    <w:rsid w:val="00615217"/>
    <w:rsid w:val="00615A04"/>
    <w:rsid w:val="00621E7E"/>
    <w:rsid w:val="00626A23"/>
    <w:rsid w:val="00627669"/>
    <w:rsid w:val="00630869"/>
    <w:rsid w:val="00632657"/>
    <w:rsid w:val="00633940"/>
    <w:rsid w:val="006416BC"/>
    <w:rsid w:val="006418D3"/>
    <w:rsid w:val="00643138"/>
    <w:rsid w:val="00652BF0"/>
    <w:rsid w:val="006569B4"/>
    <w:rsid w:val="00657A94"/>
    <w:rsid w:val="00662478"/>
    <w:rsid w:val="006646DB"/>
    <w:rsid w:val="0068021F"/>
    <w:rsid w:val="006807E7"/>
    <w:rsid w:val="00696087"/>
    <w:rsid w:val="006B7870"/>
    <w:rsid w:val="006D0034"/>
    <w:rsid w:val="006D4543"/>
    <w:rsid w:val="006E0FB1"/>
    <w:rsid w:val="006F2546"/>
    <w:rsid w:val="006F3985"/>
    <w:rsid w:val="00703EDA"/>
    <w:rsid w:val="007148E1"/>
    <w:rsid w:val="007164D2"/>
    <w:rsid w:val="00720517"/>
    <w:rsid w:val="00723650"/>
    <w:rsid w:val="00726260"/>
    <w:rsid w:val="007375B2"/>
    <w:rsid w:val="00741373"/>
    <w:rsid w:val="00742239"/>
    <w:rsid w:val="00747BC6"/>
    <w:rsid w:val="00751132"/>
    <w:rsid w:val="0076060D"/>
    <w:rsid w:val="00761683"/>
    <w:rsid w:val="00761BA9"/>
    <w:rsid w:val="007623E0"/>
    <w:rsid w:val="00784DAD"/>
    <w:rsid w:val="00793E09"/>
    <w:rsid w:val="007955CD"/>
    <w:rsid w:val="007A4919"/>
    <w:rsid w:val="007A6DF9"/>
    <w:rsid w:val="007B0824"/>
    <w:rsid w:val="007C1482"/>
    <w:rsid w:val="007C3B9B"/>
    <w:rsid w:val="007C5031"/>
    <w:rsid w:val="007C5ECE"/>
    <w:rsid w:val="007D13CE"/>
    <w:rsid w:val="007E4295"/>
    <w:rsid w:val="007F4C22"/>
    <w:rsid w:val="007F56CA"/>
    <w:rsid w:val="007F588F"/>
    <w:rsid w:val="00801D09"/>
    <w:rsid w:val="00804C06"/>
    <w:rsid w:val="008111E7"/>
    <w:rsid w:val="00811C3C"/>
    <w:rsid w:val="00817A0C"/>
    <w:rsid w:val="008262F1"/>
    <w:rsid w:val="00842F44"/>
    <w:rsid w:val="0084510D"/>
    <w:rsid w:val="00856C48"/>
    <w:rsid w:val="008626A0"/>
    <w:rsid w:val="00864664"/>
    <w:rsid w:val="008668D0"/>
    <w:rsid w:val="00870FE7"/>
    <w:rsid w:val="00871669"/>
    <w:rsid w:val="008735B6"/>
    <w:rsid w:val="008756D7"/>
    <w:rsid w:val="00882E29"/>
    <w:rsid w:val="00883F90"/>
    <w:rsid w:val="00885454"/>
    <w:rsid w:val="0088681A"/>
    <w:rsid w:val="00890D0D"/>
    <w:rsid w:val="008954F7"/>
    <w:rsid w:val="00897335"/>
    <w:rsid w:val="008A1760"/>
    <w:rsid w:val="008A5A7B"/>
    <w:rsid w:val="008B69B3"/>
    <w:rsid w:val="008C1284"/>
    <w:rsid w:val="008C3655"/>
    <w:rsid w:val="008D1F49"/>
    <w:rsid w:val="008F270F"/>
    <w:rsid w:val="008F3669"/>
    <w:rsid w:val="008F51DD"/>
    <w:rsid w:val="008F7312"/>
    <w:rsid w:val="00905802"/>
    <w:rsid w:val="00912EDF"/>
    <w:rsid w:val="00913002"/>
    <w:rsid w:val="00913591"/>
    <w:rsid w:val="00927D74"/>
    <w:rsid w:val="009357D0"/>
    <w:rsid w:val="00936759"/>
    <w:rsid w:val="00941737"/>
    <w:rsid w:val="00941906"/>
    <w:rsid w:val="00942D20"/>
    <w:rsid w:val="00944049"/>
    <w:rsid w:val="009448A1"/>
    <w:rsid w:val="00947911"/>
    <w:rsid w:val="00955CBE"/>
    <w:rsid w:val="009569B1"/>
    <w:rsid w:val="0096794D"/>
    <w:rsid w:val="00970F47"/>
    <w:rsid w:val="00971FB9"/>
    <w:rsid w:val="009771DD"/>
    <w:rsid w:val="00982B97"/>
    <w:rsid w:val="009913CE"/>
    <w:rsid w:val="00996E6B"/>
    <w:rsid w:val="009A6EBE"/>
    <w:rsid w:val="009B09D2"/>
    <w:rsid w:val="009C0AFE"/>
    <w:rsid w:val="009C441C"/>
    <w:rsid w:val="009E1C3A"/>
    <w:rsid w:val="009E6D3B"/>
    <w:rsid w:val="009E797F"/>
    <w:rsid w:val="009F2E0F"/>
    <w:rsid w:val="009F587F"/>
    <w:rsid w:val="00A015A9"/>
    <w:rsid w:val="00A053BB"/>
    <w:rsid w:val="00A0611B"/>
    <w:rsid w:val="00A140CE"/>
    <w:rsid w:val="00A22D45"/>
    <w:rsid w:val="00A23CB4"/>
    <w:rsid w:val="00A25EB8"/>
    <w:rsid w:val="00A31A80"/>
    <w:rsid w:val="00A3404F"/>
    <w:rsid w:val="00A4421F"/>
    <w:rsid w:val="00A54FF0"/>
    <w:rsid w:val="00A57BE8"/>
    <w:rsid w:val="00A61E1A"/>
    <w:rsid w:val="00A6705B"/>
    <w:rsid w:val="00A73BE1"/>
    <w:rsid w:val="00A76411"/>
    <w:rsid w:val="00A77192"/>
    <w:rsid w:val="00A93C01"/>
    <w:rsid w:val="00A95EA6"/>
    <w:rsid w:val="00AA7BFA"/>
    <w:rsid w:val="00AB10EE"/>
    <w:rsid w:val="00AB2185"/>
    <w:rsid w:val="00AB2521"/>
    <w:rsid w:val="00AB2B12"/>
    <w:rsid w:val="00AB6BBF"/>
    <w:rsid w:val="00AD0824"/>
    <w:rsid w:val="00AD397C"/>
    <w:rsid w:val="00AE4559"/>
    <w:rsid w:val="00AE4701"/>
    <w:rsid w:val="00AE5627"/>
    <w:rsid w:val="00AE5E89"/>
    <w:rsid w:val="00AE7766"/>
    <w:rsid w:val="00AF6DC8"/>
    <w:rsid w:val="00B02C95"/>
    <w:rsid w:val="00B176C9"/>
    <w:rsid w:val="00B20FD2"/>
    <w:rsid w:val="00B25E93"/>
    <w:rsid w:val="00B26A25"/>
    <w:rsid w:val="00B319AB"/>
    <w:rsid w:val="00B3437A"/>
    <w:rsid w:val="00B41BE6"/>
    <w:rsid w:val="00B44963"/>
    <w:rsid w:val="00B45D74"/>
    <w:rsid w:val="00B57C6F"/>
    <w:rsid w:val="00B61D93"/>
    <w:rsid w:val="00B6243D"/>
    <w:rsid w:val="00B76295"/>
    <w:rsid w:val="00B765A2"/>
    <w:rsid w:val="00B80AD7"/>
    <w:rsid w:val="00B81397"/>
    <w:rsid w:val="00B8345F"/>
    <w:rsid w:val="00B8476F"/>
    <w:rsid w:val="00B97172"/>
    <w:rsid w:val="00BA54E0"/>
    <w:rsid w:val="00BB0DD6"/>
    <w:rsid w:val="00BC3DA9"/>
    <w:rsid w:val="00BC6FA7"/>
    <w:rsid w:val="00BD0595"/>
    <w:rsid w:val="00BD1CAD"/>
    <w:rsid w:val="00BD53C9"/>
    <w:rsid w:val="00BF0D7D"/>
    <w:rsid w:val="00BF25AB"/>
    <w:rsid w:val="00BF7AC0"/>
    <w:rsid w:val="00C014F8"/>
    <w:rsid w:val="00C023BB"/>
    <w:rsid w:val="00C14D04"/>
    <w:rsid w:val="00C3333C"/>
    <w:rsid w:val="00C35FC1"/>
    <w:rsid w:val="00C40FBA"/>
    <w:rsid w:val="00C4192D"/>
    <w:rsid w:val="00C430FD"/>
    <w:rsid w:val="00C47E3A"/>
    <w:rsid w:val="00C559B5"/>
    <w:rsid w:val="00C6246A"/>
    <w:rsid w:val="00C64F51"/>
    <w:rsid w:val="00C71A30"/>
    <w:rsid w:val="00C739D3"/>
    <w:rsid w:val="00C83D5A"/>
    <w:rsid w:val="00C84320"/>
    <w:rsid w:val="00C85B26"/>
    <w:rsid w:val="00C955EE"/>
    <w:rsid w:val="00CA2182"/>
    <w:rsid w:val="00CA4106"/>
    <w:rsid w:val="00CA6F21"/>
    <w:rsid w:val="00CB0262"/>
    <w:rsid w:val="00CB1211"/>
    <w:rsid w:val="00CB186A"/>
    <w:rsid w:val="00CB29C7"/>
    <w:rsid w:val="00CB437B"/>
    <w:rsid w:val="00CB51BE"/>
    <w:rsid w:val="00CD38F6"/>
    <w:rsid w:val="00CD6C12"/>
    <w:rsid w:val="00CF16BF"/>
    <w:rsid w:val="00CF4601"/>
    <w:rsid w:val="00CF6640"/>
    <w:rsid w:val="00CF6765"/>
    <w:rsid w:val="00D0240A"/>
    <w:rsid w:val="00D12EE8"/>
    <w:rsid w:val="00D12F3C"/>
    <w:rsid w:val="00D16E96"/>
    <w:rsid w:val="00D16FD6"/>
    <w:rsid w:val="00D45864"/>
    <w:rsid w:val="00D564F3"/>
    <w:rsid w:val="00D65285"/>
    <w:rsid w:val="00D66C40"/>
    <w:rsid w:val="00D7019A"/>
    <w:rsid w:val="00D73A2A"/>
    <w:rsid w:val="00D75ED5"/>
    <w:rsid w:val="00D837D4"/>
    <w:rsid w:val="00D91AC3"/>
    <w:rsid w:val="00D950EF"/>
    <w:rsid w:val="00DA53FB"/>
    <w:rsid w:val="00DA6152"/>
    <w:rsid w:val="00DB208F"/>
    <w:rsid w:val="00DB543C"/>
    <w:rsid w:val="00DC1DA7"/>
    <w:rsid w:val="00DD0751"/>
    <w:rsid w:val="00DD0AC7"/>
    <w:rsid w:val="00DD737F"/>
    <w:rsid w:val="00DE61CD"/>
    <w:rsid w:val="00DE71B3"/>
    <w:rsid w:val="00DF6266"/>
    <w:rsid w:val="00E033D7"/>
    <w:rsid w:val="00E05E76"/>
    <w:rsid w:val="00E060FD"/>
    <w:rsid w:val="00E06C2F"/>
    <w:rsid w:val="00E23534"/>
    <w:rsid w:val="00E23FB6"/>
    <w:rsid w:val="00E273D3"/>
    <w:rsid w:val="00E3144F"/>
    <w:rsid w:val="00E33CDA"/>
    <w:rsid w:val="00E4031E"/>
    <w:rsid w:val="00E46174"/>
    <w:rsid w:val="00E54393"/>
    <w:rsid w:val="00E77060"/>
    <w:rsid w:val="00E8117C"/>
    <w:rsid w:val="00E87A72"/>
    <w:rsid w:val="00E91A87"/>
    <w:rsid w:val="00E976F0"/>
    <w:rsid w:val="00EA0EF9"/>
    <w:rsid w:val="00EA6642"/>
    <w:rsid w:val="00EA6AB9"/>
    <w:rsid w:val="00EB12F7"/>
    <w:rsid w:val="00EB50F1"/>
    <w:rsid w:val="00EB5A50"/>
    <w:rsid w:val="00EC081B"/>
    <w:rsid w:val="00EC1DBD"/>
    <w:rsid w:val="00ED40D4"/>
    <w:rsid w:val="00EE5D63"/>
    <w:rsid w:val="00EE7F44"/>
    <w:rsid w:val="00EF5559"/>
    <w:rsid w:val="00F1076B"/>
    <w:rsid w:val="00F14A20"/>
    <w:rsid w:val="00F15D2D"/>
    <w:rsid w:val="00F1729D"/>
    <w:rsid w:val="00F25B42"/>
    <w:rsid w:val="00F37AAB"/>
    <w:rsid w:val="00F40ADD"/>
    <w:rsid w:val="00F442E0"/>
    <w:rsid w:val="00F45889"/>
    <w:rsid w:val="00F5691A"/>
    <w:rsid w:val="00F572EA"/>
    <w:rsid w:val="00F610DB"/>
    <w:rsid w:val="00F66BA8"/>
    <w:rsid w:val="00F76319"/>
    <w:rsid w:val="00F8341E"/>
    <w:rsid w:val="00F83962"/>
    <w:rsid w:val="00FA6622"/>
    <w:rsid w:val="00FB612A"/>
    <w:rsid w:val="00FB6495"/>
    <w:rsid w:val="00FE7A6F"/>
    <w:rsid w:val="00FF0ADF"/>
    <w:rsid w:val="00FF2C20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5B7800"/>
  <w15:docId w15:val="{01C8EA92-F860-44DC-A9CC-5C143A070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character" w:customStyle="1" w:styleId="highlight">
    <w:name w:val="highlight"/>
    <w:rsid w:val="00F45889"/>
  </w:style>
  <w:style w:type="paragraph" w:styleId="Akapitzlist">
    <w:name w:val="List Paragraph"/>
    <w:basedOn w:val="Normalny"/>
    <w:uiPriority w:val="34"/>
    <w:qFormat/>
    <w:rsid w:val="00432CD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oddebice.piw@wetgiw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oddebice.piw@wetgiw.gov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oddebice.piw@wetgiw.gov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W%20Sekretariat\AppData\Local\Microsoft\Windows\Temporary%20Internet%20Files\Content.Outlook\T8W1RDQS\PI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1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2702</CharactersWithSpaces>
  <SharedDoc>false</SharedDoc>
  <HLinks>
    <vt:vector size="18" baseType="variant">
      <vt:variant>
        <vt:i4>7405651</vt:i4>
      </vt:variant>
      <vt:variant>
        <vt:i4>0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  <vt:variant>
        <vt:i4>7405651</vt:i4>
      </vt:variant>
      <vt:variant>
        <vt:i4>6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  <vt:variant>
        <vt:i4>7405651</vt:i4>
      </vt:variant>
      <vt:variant>
        <vt:i4>0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PIW Sekretariat</dc:creator>
  <cp:keywords/>
  <dc:description/>
  <cp:lastModifiedBy>Aneta</cp:lastModifiedBy>
  <cp:revision>2</cp:revision>
  <cp:lastPrinted>2019-11-07T12:06:00Z</cp:lastPrinted>
  <dcterms:created xsi:type="dcterms:W3CDTF">2022-03-25T13:37:00Z</dcterms:created>
  <dcterms:modified xsi:type="dcterms:W3CDTF">2022-03-25T13:37:00Z</dcterms:modified>
</cp:coreProperties>
</file>